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EB7F8" w14:textId="77777777" w:rsidR="007C38FF" w:rsidRDefault="007C38FF" w:rsidP="007C38F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COWPERE, the younger</w:t>
      </w:r>
      <w:r>
        <w:rPr>
          <w:rFonts w:ascii="Times New Roman" w:hAnsi="Times New Roman" w:cs="Times New Roman"/>
        </w:rPr>
        <w:t xml:space="preserve">         (fl.1447)</w:t>
      </w:r>
    </w:p>
    <w:p w14:paraId="52848D18" w14:textId="77777777" w:rsidR="007C38FF" w:rsidRDefault="007C38FF" w:rsidP="007C38FF">
      <w:pPr>
        <w:pStyle w:val="NoSpacing"/>
        <w:rPr>
          <w:rFonts w:ascii="Times New Roman" w:hAnsi="Times New Roman" w:cs="Times New Roman"/>
        </w:rPr>
      </w:pPr>
    </w:p>
    <w:p w14:paraId="4225B00E" w14:textId="77777777" w:rsidR="007C38FF" w:rsidRDefault="007C38FF" w:rsidP="007C38FF">
      <w:pPr>
        <w:pStyle w:val="NoSpacing"/>
        <w:rPr>
          <w:rFonts w:ascii="Times New Roman" w:hAnsi="Times New Roman" w:cs="Times New Roman"/>
        </w:rPr>
      </w:pPr>
    </w:p>
    <w:p w14:paraId="3ADFD6DD" w14:textId="77777777" w:rsidR="007C38FF" w:rsidRDefault="007C38FF" w:rsidP="007C38F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Apr.1447</w:t>
      </w:r>
      <w:r>
        <w:rPr>
          <w:rFonts w:ascii="Times New Roman" w:hAnsi="Times New Roman" w:cs="Times New Roman"/>
        </w:rPr>
        <w:tab/>
        <w:t>He was a witness of the Will of John Faucon, the elder, of Boxford,</w:t>
      </w:r>
    </w:p>
    <w:p w14:paraId="3842A497" w14:textId="77777777" w:rsidR="007C38FF" w:rsidRDefault="007C38FF" w:rsidP="007C38F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Suffolk.</w:t>
      </w:r>
    </w:p>
    <w:p w14:paraId="6FB1198E" w14:textId="77777777" w:rsidR="007C38FF" w:rsidRDefault="007C38FF" w:rsidP="007C38F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(“Wills of the Archdeaconry of Sudbury, 1439 – 1474, volume 1, </w:t>
      </w:r>
    </w:p>
    <w:p w14:paraId="782E6195" w14:textId="77777777" w:rsidR="007C38FF" w:rsidRDefault="007C38FF" w:rsidP="007C38FF">
      <w:pPr>
        <w:pStyle w:val="NoSpacing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ed. Peter Northeast, pub. the Suffolk Records Society, 2001, p. 145)</w:t>
      </w:r>
    </w:p>
    <w:p w14:paraId="26627ADB" w14:textId="77777777" w:rsidR="007C38FF" w:rsidRDefault="007C38FF" w:rsidP="007C38FF">
      <w:pPr>
        <w:pStyle w:val="NoSpacing"/>
        <w:rPr>
          <w:rFonts w:ascii="Times New Roman" w:hAnsi="Times New Roman" w:cs="Times New Roman"/>
        </w:rPr>
      </w:pPr>
    </w:p>
    <w:p w14:paraId="2B0FE26D" w14:textId="77777777" w:rsidR="007C38FF" w:rsidRDefault="007C38FF" w:rsidP="007C38FF">
      <w:pPr>
        <w:pStyle w:val="NoSpacing"/>
        <w:rPr>
          <w:rFonts w:ascii="Times New Roman" w:hAnsi="Times New Roman" w:cs="Times New Roman"/>
        </w:rPr>
      </w:pPr>
    </w:p>
    <w:p w14:paraId="1B6E3249" w14:textId="77777777" w:rsidR="007C38FF" w:rsidRDefault="007C38FF" w:rsidP="007C38F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2026</w:t>
      </w:r>
    </w:p>
    <w:p w14:paraId="3D73744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8E26F" w14:textId="77777777" w:rsidR="001A680A" w:rsidRDefault="001A680A" w:rsidP="00086E2C">
      <w:pPr>
        <w:spacing w:after="0" w:line="240" w:lineRule="auto"/>
      </w:pPr>
      <w:r>
        <w:separator/>
      </w:r>
    </w:p>
  </w:endnote>
  <w:endnote w:type="continuationSeparator" w:id="0">
    <w:p w14:paraId="3BD20BEE" w14:textId="77777777" w:rsidR="001A680A" w:rsidRDefault="001A680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7C75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F58B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E8F5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E72CB" w14:textId="77777777" w:rsidR="001A680A" w:rsidRDefault="001A680A" w:rsidP="00086E2C">
      <w:pPr>
        <w:spacing w:after="0" w:line="240" w:lineRule="auto"/>
      </w:pPr>
      <w:r>
        <w:separator/>
      </w:r>
    </w:p>
  </w:footnote>
  <w:footnote w:type="continuationSeparator" w:id="0">
    <w:p w14:paraId="774D956C" w14:textId="77777777" w:rsidR="001A680A" w:rsidRDefault="001A680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9CBB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1C68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2DAB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8FF"/>
    <w:rsid w:val="00086E2C"/>
    <w:rsid w:val="000A2E7A"/>
    <w:rsid w:val="001A680A"/>
    <w:rsid w:val="002244B7"/>
    <w:rsid w:val="00314D94"/>
    <w:rsid w:val="003B4C12"/>
    <w:rsid w:val="00617568"/>
    <w:rsid w:val="006E68FA"/>
    <w:rsid w:val="007C38F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ADA82"/>
  <w15:chartTrackingRefBased/>
  <w15:docId w15:val="{62D66EFA-D4A1-4448-8D26-C22D08AE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C38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49</Words>
  <Characters>243</Characters>
  <Application>Microsoft Office Word</Application>
  <DocSecurity>0</DocSecurity>
  <Lines>11</Lines>
  <Paragraphs>7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2026-02-24T19:55:00Z</dcterms:created>
  <dcterms:modified xsi:type="dcterms:W3CDTF">2026-02-24T19:57:00Z</dcterms:modified>
</cp:coreProperties>
</file>