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70C7F" w14:textId="77777777" w:rsidR="00C35B59" w:rsidRDefault="007B2E8D">
      <w:r>
        <w:rPr>
          <w:u w:val="single"/>
        </w:rPr>
        <w:t xml:space="preserve">John </w:t>
      </w:r>
      <w:smartTag w:uri="urn:schemas-microsoft-com:office:smarttags" w:element="place">
        <w:smartTag w:uri="urn:schemas-microsoft-com:office:smarttags" w:element="City">
          <w:r>
            <w:rPr>
              <w:u w:val="single"/>
            </w:rPr>
            <w:t>COVENTRY</w:t>
          </w:r>
        </w:smartTag>
      </w:smartTag>
      <w:r>
        <w:rPr>
          <w:u w:val="single"/>
        </w:rPr>
        <w:t>, senior</w:t>
      </w:r>
      <w:r>
        <w:t xml:space="preserve">  (fl.1414)</w:t>
      </w:r>
    </w:p>
    <w:p w14:paraId="3A674B17" w14:textId="77777777" w:rsidR="007B2E8D" w:rsidRDefault="007B2E8D">
      <w:r>
        <w:t>Mayor of Devizes, Wiltshire.</w:t>
      </w:r>
    </w:p>
    <w:p w14:paraId="27B87ADD" w14:textId="77777777" w:rsidR="007B2E8D" w:rsidRDefault="007B2E8D"/>
    <w:p w14:paraId="6B4E2B07" w14:textId="77777777" w:rsidR="007B2E8D" w:rsidRDefault="007B2E8D"/>
    <w:p w14:paraId="30D594F8" w14:textId="77777777" w:rsidR="007B2E8D" w:rsidRDefault="007B2E8D">
      <w:r>
        <w:tab/>
        <w:t>1414</w:t>
      </w:r>
      <w:r>
        <w:tab/>
        <w:t>He became Mayor.  (</w:t>
      </w:r>
      <w:hyperlink r:id="rId6" w:history="1">
        <w:r w:rsidRPr="00B71AA7">
          <w:rPr>
            <w:rStyle w:val="Hyperlink"/>
          </w:rPr>
          <w:t>www.wiltshire.gov.uk/community</w:t>
        </w:r>
      </w:hyperlink>
      <w:r>
        <w:t>)</w:t>
      </w:r>
    </w:p>
    <w:p w14:paraId="0CC0B774" w14:textId="77777777" w:rsidR="007B2E8D" w:rsidRDefault="007B2E8D"/>
    <w:p w14:paraId="584A89F2" w14:textId="77777777" w:rsidR="007B2E8D" w:rsidRDefault="007B2E8D"/>
    <w:p w14:paraId="3E9AFA95" w14:textId="77777777" w:rsidR="007B2E8D" w:rsidRDefault="007B2E8D"/>
    <w:p w14:paraId="5A8BEEA8" w14:textId="77777777" w:rsidR="007B2E8D" w:rsidRPr="007B2E8D" w:rsidRDefault="007B2E8D">
      <w:r>
        <w:t>9 March 2007</w:t>
      </w:r>
    </w:p>
    <w:sectPr w:rsidR="007B2E8D" w:rsidRPr="007B2E8D" w:rsidSect="001D709D">
      <w:footerReference w:type="default" r:id="rId7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32F0A" w14:textId="77777777" w:rsidR="00E20549" w:rsidRDefault="00E20549">
      <w:r>
        <w:separator/>
      </w:r>
    </w:p>
  </w:endnote>
  <w:endnote w:type="continuationSeparator" w:id="0">
    <w:p w14:paraId="32C8B21A" w14:textId="77777777" w:rsidR="00E20549" w:rsidRDefault="00E20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5F23" w14:textId="77777777" w:rsidR="00444A4F" w:rsidRDefault="00444A4F">
    <w:pPr>
      <w:pStyle w:val="Footer"/>
    </w:pPr>
    <w:r>
      <w:t xml:space="preserve">©  I.S.Rogers   </w:t>
    </w:r>
    <w:r>
      <w:fldChar w:fldCharType="begin"/>
    </w:r>
    <w:r>
      <w:instrText xml:space="preserve"> DATE \@ "dd MMMM yyyy" </w:instrText>
    </w:r>
    <w:r>
      <w:fldChar w:fldCharType="separate"/>
    </w:r>
    <w:r w:rsidR="00E35C18">
      <w:rPr>
        <w:noProof/>
      </w:rPr>
      <w:t>12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EB66A6" w14:textId="77777777" w:rsidR="00E20549" w:rsidRDefault="00E20549">
      <w:r>
        <w:separator/>
      </w:r>
    </w:p>
  </w:footnote>
  <w:footnote w:type="continuationSeparator" w:id="0">
    <w:p w14:paraId="6A01FD0A" w14:textId="77777777" w:rsidR="00E20549" w:rsidRDefault="00E20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4F"/>
    <w:rsid w:val="001D709D"/>
    <w:rsid w:val="00444A4F"/>
    <w:rsid w:val="007B2E8D"/>
    <w:rsid w:val="00C35B59"/>
    <w:rsid w:val="00E20549"/>
    <w:rsid w:val="00E35C18"/>
    <w:rsid w:val="00EA4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A00E969"/>
  <w15:chartTrackingRefBased/>
  <w15:docId w15:val="{91B8CF44-D596-4A23-B2D8-5025D4B8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7B2E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ltshire.gov.uk/communit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%20Rodgers\Application%20Data\Microsoft\Templates\Bo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</Template>
  <TotalTime>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COVENTRY, senior  (fl</vt:lpstr>
    </vt:vector>
  </TitlesOfParts>
  <Company/>
  <LinksUpToDate>false</LinksUpToDate>
  <CharactersWithSpaces>191</CharactersWithSpaces>
  <SharedDoc>false</SharedDoc>
  <HLinks>
    <vt:vector size="6" baseType="variant">
      <vt:variant>
        <vt:i4>1835073</vt:i4>
      </vt:variant>
      <vt:variant>
        <vt:i4>0</vt:i4>
      </vt:variant>
      <vt:variant>
        <vt:i4>0</vt:i4>
      </vt:variant>
      <vt:variant>
        <vt:i4>5</vt:i4>
      </vt:variant>
      <vt:variant>
        <vt:lpwstr>http://www.wiltshire.gov.uk/community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COVENTRY, senior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2026-10-12T11:08:00Z</dcterms:created>
  <dcterms:modified xsi:type="dcterms:W3CDTF">2026-10-12T11:08:00Z</dcterms:modified>
</cp:coreProperties>
</file>