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08DC2" w14:textId="77777777" w:rsidR="00D403F9" w:rsidRDefault="00D403F9" w:rsidP="00D403F9">
      <w:r>
        <w:rPr>
          <w:u w:val="single"/>
        </w:rPr>
        <w:t>Alice COVENTRE</w:t>
      </w:r>
      <w:r>
        <w:t xml:space="preserve">  (d.1412)</w:t>
      </w:r>
    </w:p>
    <w:p w14:paraId="2C3B2BE9" w14:textId="77777777" w:rsidR="00D403F9" w:rsidRDefault="00D403F9" w:rsidP="00D403F9"/>
    <w:p w14:paraId="75105AB7" w14:textId="77777777" w:rsidR="00D403F9" w:rsidRDefault="00D403F9" w:rsidP="00D403F9"/>
    <w:p w14:paraId="0F750CDA" w14:textId="77777777" w:rsidR="00D403F9" w:rsidRDefault="00D403F9" w:rsidP="00D403F9">
      <w:r>
        <w:t>Daughter of William Coventre, mercer, (d.ca.1409).</w:t>
      </w:r>
    </w:p>
    <w:p w14:paraId="187AD01A" w14:textId="77777777" w:rsidR="00D403F9" w:rsidRDefault="00D403F9" w:rsidP="00D403F9">
      <w:r>
        <w:t>(www.british-history.ac.uk/report.asp?compid=33681)</w:t>
      </w:r>
    </w:p>
    <w:p w14:paraId="3A8E452B" w14:textId="77777777" w:rsidR="00D403F9" w:rsidRDefault="00D403F9" w:rsidP="00D403F9"/>
    <w:p w14:paraId="7F0066A6" w14:textId="77777777" w:rsidR="00D403F9" w:rsidRDefault="00D403F9" w:rsidP="00D403F9"/>
    <w:p w14:paraId="4D6EDAF3" w14:textId="77777777" w:rsidR="00D403F9" w:rsidRDefault="00D403F9" w:rsidP="00D403F9">
      <w:smartTag w:uri="urn:schemas-microsoft-com:office:smarttags" w:element="date">
        <w:smartTagPr>
          <w:attr w:name="Month" w:val="6"/>
          <w:attr w:name="Day" w:val="26"/>
          <w:attr w:name="Year" w:val="1409"/>
        </w:smartTagPr>
        <w:r>
          <w:t>26 Jun.</w:t>
        </w:r>
        <w:r>
          <w:tab/>
          <w:t>1409</w:t>
        </w:r>
      </w:smartTag>
      <w:r>
        <w:tab/>
        <w:t xml:space="preserve">Her guardianship was granted to her mother, Johanna and her </w:t>
      </w:r>
      <w:proofErr w:type="gramStart"/>
      <w:r>
        <w:t>step-father</w:t>
      </w:r>
      <w:proofErr w:type="gramEnd"/>
      <w:r>
        <w:t>,</w:t>
      </w:r>
    </w:p>
    <w:p w14:paraId="30D284CE" w14:textId="77777777" w:rsidR="00D403F9" w:rsidRDefault="00D403F9" w:rsidP="00D403F9">
      <w:r>
        <w:tab/>
      </w:r>
      <w:r>
        <w:tab/>
        <w:t>Richard Harpour(q.v.).  (ibid.)</w:t>
      </w:r>
    </w:p>
    <w:p w14:paraId="173D953A" w14:textId="77777777" w:rsidR="00D403F9" w:rsidRDefault="00D403F9" w:rsidP="00D403F9">
      <w:r>
        <w:t>15 Nov.1412</w:t>
      </w:r>
      <w:r>
        <w:tab/>
        <w:t>She was dead by this date.  (ibid.)</w:t>
      </w:r>
    </w:p>
    <w:p w14:paraId="30928300" w14:textId="77777777" w:rsidR="00D403F9" w:rsidRDefault="00D403F9" w:rsidP="00D403F9"/>
    <w:p w14:paraId="7FB861ED" w14:textId="77777777" w:rsidR="00D403F9" w:rsidRDefault="00D403F9" w:rsidP="00D403F9"/>
    <w:p w14:paraId="5F91B383" w14:textId="77777777" w:rsidR="00D403F9" w:rsidRDefault="00D403F9" w:rsidP="00D403F9"/>
    <w:p w14:paraId="73A09083" w14:textId="77777777" w:rsidR="00C35B59" w:rsidRDefault="00D403F9" w:rsidP="00D403F9">
      <w:r>
        <w:t>19 November 2005</w:t>
      </w:r>
    </w:p>
    <w:sectPr w:rsidR="00C35B59" w:rsidSect="001D709D">
      <w:footerReference w:type="default" r:id="rId6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37644" w14:textId="77777777" w:rsidR="00847D3A" w:rsidRDefault="00847D3A">
      <w:r>
        <w:separator/>
      </w:r>
    </w:p>
  </w:endnote>
  <w:endnote w:type="continuationSeparator" w:id="0">
    <w:p w14:paraId="1822C192" w14:textId="77777777" w:rsidR="00847D3A" w:rsidRDefault="00847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09A0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D17715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02DCD" w14:textId="77777777" w:rsidR="00847D3A" w:rsidRDefault="00847D3A">
      <w:r>
        <w:separator/>
      </w:r>
    </w:p>
  </w:footnote>
  <w:footnote w:type="continuationSeparator" w:id="0">
    <w:p w14:paraId="6A6E4392" w14:textId="77777777" w:rsidR="00847D3A" w:rsidRDefault="00847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1D709D"/>
    <w:rsid w:val="00444A4F"/>
    <w:rsid w:val="00847D3A"/>
    <w:rsid w:val="00C35B59"/>
    <w:rsid w:val="00D17715"/>
    <w:rsid w:val="00D403F9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28E44301"/>
  <w15:chartTrackingRefBased/>
  <w15:docId w15:val="{3503979D-EA69-4460-B710-E00C0275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3F9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Alice COVENTRE  (d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Alice COVENTRE  (d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2026-10-12T11:08:00Z</dcterms:created>
  <dcterms:modified xsi:type="dcterms:W3CDTF">2026-10-12T11:08:00Z</dcterms:modified>
</cp:coreProperties>
</file>