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3BB6B" w14:textId="77777777" w:rsidR="00C35B59" w:rsidRDefault="001D4EC2">
      <w:r>
        <w:rPr>
          <w:u w:val="single"/>
        </w:rPr>
        <w:t>Thomas COVELEY</w:t>
      </w:r>
      <w:r w:rsidR="00C45476">
        <w:t xml:space="preserve">  (fl.1415)</w:t>
      </w:r>
    </w:p>
    <w:p w14:paraId="64E9C964" w14:textId="77777777" w:rsidR="00C45476" w:rsidRDefault="00C45476"/>
    <w:p w14:paraId="77DFF324" w14:textId="77777777" w:rsidR="00C45476" w:rsidRDefault="00C45476"/>
    <w:p w14:paraId="657FA8E8" w14:textId="77777777" w:rsidR="00C45476" w:rsidRDefault="00C45476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Humphrey, Duke of Gloucester.</w:t>
      </w:r>
    </w:p>
    <w:p w14:paraId="6D7FBDCC" w14:textId="77777777" w:rsidR="00C45476" w:rsidRPr="00C45476" w:rsidRDefault="00C45476">
      <w:r>
        <w:tab/>
      </w:r>
      <w:r>
        <w:tab/>
        <w:t>(www.rmhh.org.uk)</w:t>
      </w:r>
    </w:p>
    <w:sectPr w:rsidR="00C45476" w:rsidRPr="00C45476" w:rsidSect="00EA4662">
      <w:footerReference w:type="default" r:id="rId6"/>
      <w:pgSz w:w="11906" w:h="16838"/>
      <w:pgMar w:top="1440" w:right="180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4224C" w14:textId="77777777" w:rsidR="00C57782" w:rsidRDefault="00C57782">
      <w:r>
        <w:separator/>
      </w:r>
    </w:p>
  </w:endnote>
  <w:endnote w:type="continuationSeparator" w:id="0">
    <w:p w14:paraId="4FDB83CF" w14:textId="77777777" w:rsidR="00C57782" w:rsidRDefault="00C5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63F5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B71701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1FA4B" w14:textId="77777777" w:rsidR="00C57782" w:rsidRDefault="00C57782">
      <w:r>
        <w:separator/>
      </w:r>
    </w:p>
  </w:footnote>
  <w:footnote w:type="continuationSeparator" w:id="0">
    <w:p w14:paraId="6B890C1F" w14:textId="77777777" w:rsidR="00C57782" w:rsidRDefault="00C57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1D4EC2"/>
    <w:rsid w:val="00444A4F"/>
    <w:rsid w:val="00B71701"/>
    <w:rsid w:val="00B86211"/>
    <w:rsid w:val="00C35B59"/>
    <w:rsid w:val="00C45476"/>
    <w:rsid w:val="00C57782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B147A76"/>
  <w15:chartTrackingRefBased/>
  <w15:docId w15:val="{87AEEDCD-B822-45BA-990B-F27BBAA5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COVELEY  (fl</vt:lpstr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COVELEY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2026-10-12T11:07:00Z</dcterms:created>
  <dcterms:modified xsi:type="dcterms:W3CDTF">2026-10-12T11:07:00Z</dcterms:modified>
</cp:coreProperties>
</file>