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3BC40" w14:textId="77777777" w:rsidR="00544A0E" w:rsidRDefault="00544A0E" w:rsidP="00544A0E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Richard COUPERS</w:t>
      </w:r>
      <w:r>
        <w:t xml:space="preserve">       (fl.1483)</w:t>
      </w:r>
    </w:p>
    <w:p w14:paraId="3969A856" w14:textId="77777777" w:rsidR="00544A0E" w:rsidRDefault="00544A0E" w:rsidP="00544A0E">
      <w:pPr>
        <w:pStyle w:val="NoSpacing"/>
        <w:tabs>
          <w:tab w:val="left" w:pos="720"/>
          <w:tab w:val="left" w:pos="1440"/>
        </w:tabs>
      </w:pPr>
      <w:r>
        <w:t xml:space="preserve">of </w:t>
      </w:r>
      <w:proofErr w:type="spellStart"/>
      <w:r>
        <w:t>Hampsthwaite</w:t>
      </w:r>
      <w:proofErr w:type="spellEnd"/>
      <w:r>
        <w:t>, West Riding of Yorkshire. Yeoman.</w:t>
      </w:r>
    </w:p>
    <w:p w14:paraId="256BB0DA" w14:textId="77777777" w:rsidR="00544A0E" w:rsidRDefault="00544A0E" w:rsidP="00544A0E">
      <w:pPr>
        <w:pStyle w:val="NoSpacing"/>
        <w:tabs>
          <w:tab w:val="left" w:pos="720"/>
          <w:tab w:val="left" w:pos="1440"/>
        </w:tabs>
      </w:pPr>
    </w:p>
    <w:p w14:paraId="2F6C6B38" w14:textId="77777777" w:rsidR="00544A0E" w:rsidRDefault="00544A0E" w:rsidP="00544A0E">
      <w:pPr>
        <w:pStyle w:val="NoSpacing"/>
        <w:tabs>
          <w:tab w:val="left" w:pos="720"/>
          <w:tab w:val="left" w:pos="1440"/>
        </w:tabs>
      </w:pPr>
    </w:p>
    <w:p w14:paraId="6D5A1CE1" w14:textId="77777777" w:rsidR="00544A0E" w:rsidRDefault="00544A0E" w:rsidP="00544A0E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John </w:t>
      </w:r>
      <w:proofErr w:type="spellStart"/>
      <w:r>
        <w:t>Darneton</w:t>
      </w:r>
      <w:proofErr w:type="spellEnd"/>
      <w:r>
        <w:t xml:space="preserve">, Abbot of Fountains Abbey(q.v.), brought a plaint of </w:t>
      </w:r>
    </w:p>
    <w:p w14:paraId="3512E644" w14:textId="77777777" w:rsidR="00544A0E" w:rsidRDefault="00544A0E" w:rsidP="00544A0E">
      <w:pPr>
        <w:pStyle w:val="NoSpacing"/>
        <w:tabs>
          <w:tab w:val="left" w:pos="720"/>
          <w:tab w:val="left" w:pos="1440"/>
        </w:tabs>
      </w:pPr>
      <w:r>
        <w:tab/>
      </w:r>
      <w:r>
        <w:tab/>
        <w:t>trespass against him and 28 others.</w:t>
      </w:r>
    </w:p>
    <w:p w14:paraId="3118825D" w14:textId="77777777" w:rsidR="00544A0E" w:rsidRDefault="00544A0E" w:rsidP="00544A0E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144E0474" w14:textId="77777777" w:rsidR="00544A0E" w:rsidRDefault="00544A0E" w:rsidP="00544A0E">
      <w:pPr>
        <w:pStyle w:val="NoSpacing"/>
        <w:tabs>
          <w:tab w:val="left" w:pos="720"/>
          <w:tab w:val="left" w:pos="1440"/>
        </w:tabs>
      </w:pPr>
    </w:p>
    <w:p w14:paraId="100D8161" w14:textId="77777777" w:rsidR="00544A0E" w:rsidRDefault="00544A0E" w:rsidP="00544A0E">
      <w:pPr>
        <w:pStyle w:val="NoSpacing"/>
        <w:tabs>
          <w:tab w:val="left" w:pos="720"/>
          <w:tab w:val="left" w:pos="1440"/>
        </w:tabs>
      </w:pPr>
    </w:p>
    <w:p w14:paraId="7129124B" w14:textId="77777777" w:rsidR="00544A0E" w:rsidRDefault="00544A0E" w:rsidP="00544A0E">
      <w:pPr>
        <w:pStyle w:val="NoSpacing"/>
        <w:tabs>
          <w:tab w:val="left" w:pos="720"/>
          <w:tab w:val="left" w:pos="1440"/>
        </w:tabs>
      </w:pPr>
      <w:r>
        <w:t>27 November 2019</w:t>
      </w:r>
    </w:p>
    <w:p w14:paraId="4D2295AA" w14:textId="77777777" w:rsidR="006B2F86" w:rsidRPr="00E71FC3" w:rsidRDefault="00544A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E9DE08" w14:textId="77777777" w:rsidR="00544A0E" w:rsidRDefault="00544A0E" w:rsidP="00E71FC3">
      <w:pPr>
        <w:spacing w:after="0" w:line="240" w:lineRule="auto"/>
      </w:pPr>
      <w:r>
        <w:separator/>
      </w:r>
    </w:p>
  </w:endnote>
  <w:endnote w:type="continuationSeparator" w:id="0">
    <w:p w14:paraId="4A0A83AB" w14:textId="77777777" w:rsidR="00544A0E" w:rsidRDefault="00544A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B91A9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470DA" w14:textId="77777777" w:rsidR="00544A0E" w:rsidRDefault="00544A0E" w:rsidP="00E71FC3">
      <w:pPr>
        <w:spacing w:after="0" w:line="240" w:lineRule="auto"/>
      </w:pPr>
      <w:r>
        <w:separator/>
      </w:r>
    </w:p>
  </w:footnote>
  <w:footnote w:type="continuationSeparator" w:id="0">
    <w:p w14:paraId="1A1F5F79" w14:textId="77777777" w:rsidR="00544A0E" w:rsidRDefault="00544A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A0E"/>
    <w:rsid w:val="001A7C09"/>
    <w:rsid w:val="00544A0E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0AE38"/>
  <w15:chartTrackingRefBased/>
  <w15:docId w15:val="{5550C8B5-9881-44B6-ABB5-1A7F0992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44A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2019-12-07T20:12:00Z</dcterms:created>
  <dcterms:modified xsi:type="dcterms:W3CDTF">2019-12-07T20:13:00Z</dcterms:modified>
</cp:coreProperties>
</file>