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4B970" w14:textId="77777777" w:rsidR="00CB22FA" w:rsidRDefault="00CB22FA" w:rsidP="00CB22F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William COUPERE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23EAB5A9" w14:textId="77777777" w:rsidR="00CB22FA" w:rsidRDefault="00CB22FA" w:rsidP="00CB22F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7E47E22B" w14:textId="77777777" w:rsidR="00CB22FA" w:rsidRDefault="00CB22FA" w:rsidP="00CB22F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6BC7A4B" w14:textId="77777777" w:rsidR="00CB22FA" w:rsidRDefault="00CB22FA" w:rsidP="00CB22F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7AC4DAA" w14:textId="77777777" w:rsidR="00CB22FA" w:rsidRDefault="00CB22FA" w:rsidP="00CB22F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>He was on the expedition to France, under the command of Sir John</w:t>
      </w:r>
    </w:p>
    <w:p w14:paraId="182C3200" w14:textId="77777777" w:rsidR="00CB22FA" w:rsidRDefault="00CB22FA" w:rsidP="00CB22F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Blount(q.v.).</w:t>
      </w:r>
    </w:p>
    <w:p w14:paraId="7286E929" w14:textId="77777777" w:rsidR="00CB22FA" w:rsidRPr="00065994" w:rsidRDefault="00CB22FA" w:rsidP="00CB22FA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6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3CABCED1" w14:textId="77777777" w:rsidR="00CB22FA" w:rsidRDefault="00CB22FA" w:rsidP="00CB22FA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262A0AC2" w14:textId="77777777" w:rsidR="00CB22FA" w:rsidRDefault="00CB22FA" w:rsidP="00CB22F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5EB7E5B" w14:textId="77777777" w:rsidR="00CB22FA" w:rsidRDefault="00CB22FA" w:rsidP="00CB22F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65B46A5" w14:textId="77777777" w:rsidR="00CB22FA" w:rsidRDefault="00CB22FA" w:rsidP="00CB22F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27 October 2023</w:t>
      </w:r>
    </w:p>
    <w:p w14:paraId="2437941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DD572" w14:textId="77777777" w:rsidR="00CB22FA" w:rsidRDefault="00CB22FA" w:rsidP="009139A6">
      <w:r>
        <w:separator/>
      </w:r>
    </w:p>
  </w:endnote>
  <w:endnote w:type="continuationSeparator" w:id="0">
    <w:p w14:paraId="4B3E5194" w14:textId="77777777" w:rsidR="00CB22FA" w:rsidRDefault="00CB22F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26B9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3C6C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BB20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9AD9D" w14:textId="77777777" w:rsidR="00CB22FA" w:rsidRDefault="00CB22FA" w:rsidP="009139A6">
      <w:r>
        <w:separator/>
      </w:r>
    </w:p>
  </w:footnote>
  <w:footnote w:type="continuationSeparator" w:id="0">
    <w:p w14:paraId="1DCD1E8E" w14:textId="77777777" w:rsidR="00CB22FA" w:rsidRDefault="00CB22F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7CA5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5B14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15B6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2F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22FA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7EB75"/>
  <w15:chartTrackingRefBased/>
  <w15:docId w15:val="{E2933D35-80E9-4BA7-BD2A-E66BF1726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2024-02-01T17:58:00Z</dcterms:created>
  <dcterms:modified xsi:type="dcterms:W3CDTF">2024-02-01T17:58:00Z</dcterms:modified>
</cp:coreProperties>
</file>