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BE6" w:rsidRDefault="00696BE6" w:rsidP="00696BE6">
      <w:pPr>
        <w:pStyle w:val="NoSpacing"/>
      </w:pPr>
      <w:r>
        <w:rPr>
          <w:u w:val="single"/>
        </w:rPr>
        <w:t>Thomas COUPERE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96BE6" w:rsidRDefault="00696BE6" w:rsidP="00696BE6">
      <w:pPr>
        <w:pStyle w:val="NoSpacing"/>
      </w:pPr>
    </w:p>
    <w:p w:rsidR="00696BE6" w:rsidRDefault="00696BE6" w:rsidP="00696BE6">
      <w:pPr>
        <w:pStyle w:val="NoSpacing"/>
      </w:pPr>
    </w:p>
    <w:p w:rsidR="00696BE6" w:rsidRDefault="00696BE6" w:rsidP="00696BE6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696BE6" w:rsidRDefault="00696BE6" w:rsidP="00696BE6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696BE6" w:rsidRDefault="00696BE6" w:rsidP="00696BE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696BE6" w:rsidRDefault="00696BE6" w:rsidP="00696BE6">
      <w:pPr>
        <w:pStyle w:val="NoSpacing"/>
      </w:pPr>
    </w:p>
    <w:p w:rsidR="00696BE6" w:rsidRDefault="00696BE6" w:rsidP="00696BE6">
      <w:pPr>
        <w:pStyle w:val="NoSpacing"/>
      </w:pPr>
    </w:p>
    <w:p w:rsidR="006B2F86" w:rsidRPr="00696BE6" w:rsidRDefault="00696BE6" w:rsidP="00696BE6">
      <w:pPr>
        <w:pStyle w:val="NoSpacing"/>
      </w:pPr>
      <w:r>
        <w:t>30 September 2016</w:t>
      </w:r>
      <w:bookmarkStart w:id="0" w:name="_GoBack"/>
      <w:bookmarkEnd w:id="0"/>
    </w:p>
    <w:sectPr w:rsidR="006B2F86" w:rsidRPr="00696B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E6" w:rsidRDefault="00696BE6" w:rsidP="00E71FC3">
      <w:pPr>
        <w:spacing w:after="0" w:line="240" w:lineRule="auto"/>
      </w:pPr>
      <w:r>
        <w:separator/>
      </w:r>
    </w:p>
  </w:endnote>
  <w:endnote w:type="continuationSeparator" w:id="0">
    <w:p w:rsidR="00696BE6" w:rsidRDefault="00696B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E6" w:rsidRDefault="00696BE6" w:rsidP="00E71FC3">
      <w:pPr>
        <w:spacing w:after="0" w:line="240" w:lineRule="auto"/>
      </w:pPr>
      <w:r>
        <w:separator/>
      </w:r>
    </w:p>
  </w:footnote>
  <w:footnote w:type="continuationSeparator" w:id="0">
    <w:p w:rsidR="00696BE6" w:rsidRDefault="00696B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E6"/>
    <w:rsid w:val="001A7C09"/>
    <w:rsid w:val="00696BE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ADA6A"/>
  <w15:chartTrackingRefBased/>
  <w15:docId w15:val="{6A25D108-F45D-436B-8D4E-5C2064E4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2016-09-30T16:12:00Z</dcterms:created>
  <dcterms:modified xsi:type="dcterms:W3CDTF">2016-09-30T16:19:00Z</dcterms:modified>
</cp:coreProperties>
</file>