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709E8" w14:textId="5472A9D4" w:rsidR="00BA00AB" w:rsidRDefault="000465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COUPERE</w:t>
      </w:r>
      <w:r>
        <w:rPr>
          <w:rFonts w:ascii="Times New Roman" w:hAnsi="Times New Roman" w:cs="Times New Roman"/>
          <w:sz w:val="24"/>
          <w:szCs w:val="24"/>
        </w:rPr>
        <w:t xml:space="preserve">       (fl.1406)</w:t>
      </w:r>
    </w:p>
    <w:p w14:paraId="4DEA01FB" w14:textId="255ADD77" w:rsidR="00046532" w:rsidRDefault="000465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EEEB8F" w14:textId="4DCF91CF" w:rsidR="00046532" w:rsidRDefault="000465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198944" w14:textId="0F559837" w:rsidR="00046532" w:rsidRDefault="000465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Dartford, Kent, into lands </w:t>
      </w:r>
    </w:p>
    <w:p w14:paraId="61BD3239" w14:textId="5313F95C" w:rsidR="00046532" w:rsidRDefault="000465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Sir Roger de Beauchamp(q.v.).</w:t>
      </w:r>
    </w:p>
    <w:p w14:paraId="60222FEC" w14:textId="5C18D6BC" w:rsidR="00046532" w:rsidRDefault="000465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</w:t>
      </w:r>
      <w:r>
        <w:rPr>
          <w:rFonts w:ascii="Times New Roman" w:hAnsi="Times New Roman" w:cs="Times New Roman"/>
          <w:sz w:val="24"/>
          <w:szCs w:val="24"/>
        </w:rPr>
        <w:t xml:space="preserve">  19-75)</w:t>
      </w:r>
    </w:p>
    <w:p w14:paraId="3FF2CCFA" w14:textId="60AE7520" w:rsidR="00046532" w:rsidRDefault="000465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D03274" w14:textId="112C6037" w:rsidR="00046532" w:rsidRDefault="000465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73C9D0" w14:textId="41B3C20A" w:rsidR="00046532" w:rsidRPr="00046532" w:rsidRDefault="0004653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2022</w:t>
      </w:r>
    </w:p>
    <w:sectPr w:rsidR="00046532" w:rsidRPr="000465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4E626" w14:textId="77777777" w:rsidR="00046532" w:rsidRDefault="00046532" w:rsidP="009139A6">
      <w:r>
        <w:separator/>
      </w:r>
    </w:p>
  </w:endnote>
  <w:endnote w:type="continuationSeparator" w:id="0">
    <w:p w14:paraId="6D529A3C" w14:textId="77777777" w:rsidR="00046532" w:rsidRDefault="000465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174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38B4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E6E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3D3B0" w14:textId="77777777" w:rsidR="00046532" w:rsidRDefault="00046532" w:rsidP="009139A6">
      <w:r>
        <w:separator/>
      </w:r>
    </w:p>
  </w:footnote>
  <w:footnote w:type="continuationSeparator" w:id="0">
    <w:p w14:paraId="6BA78DBC" w14:textId="77777777" w:rsidR="00046532" w:rsidRDefault="000465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FC3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70C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424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532"/>
    <w:rsid w:val="0004653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23072"/>
  <w15:chartTrackingRefBased/>
  <w15:docId w15:val="{66C60EEE-0150-430B-BDAC-ABA8F609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2022-03-27T18:58:00Z</dcterms:created>
  <dcterms:modified xsi:type="dcterms:W3CDTF">2022-03-27T19:02:00Z</dcterms:modified>
</cp:coreProperties>
</file>