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8C5" w:rsidRDefault="001168C5" w:rsidP="00116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Peter COUPERE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1168C5" w:rsidRDefault="001168C5" w:rsidP="001168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68C5" w:rsidRDefault="001168C5" w:rsidP="001168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68C5" w:rsidRDefault="001168C5" w:rsidP="00116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Chelmsford, Essex, </w:t>
      </w:r>
    </w:p>
    <w:p w:rsidR="001168C5" w:rsidRDefault="001168C5" w:rsidP="001168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into lands of the late Sir Thomas Aylesbury(q.v.).</w:t>
      </w:r>
    </w:p>
    <w:p w:rsidR="001168C5" w:rsidRDefault="001168C5" w:rsidP="00116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F02E55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ref. 21-96)</w:t>
      </w:r>
    </w:p>
    <w:p w:rsidR="001168C5" w:rsidRDefault="001168C5" w:rsidP="001168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168C5" w:rsidRDefault="001168C5" w:rsidP="001168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1168C5" w:rsidRDefault="001168C5" w:rsidP="001168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November 2015</w:t>
      </w:r>
      <w:bookmarkStart w:id="0" w:name="_GoBack"/>
      <w:bookmarkEnd w:id="0"/>
    </w:p>
    <w:sectPr w:rsidR="00DD5B8A" w:rsidRPr="001168C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8C5" w:rsidRDefault="001168C5" w:rsidP="00564E3C">
      <w:pPr>
        <w:spacing w:after="0" w:line="240" w:lineRule="auto"/>
      </w:pPr>
      <w:r>
        <w:separator/>
      </w:r>
    </w:p>
  </w:endnote>
  <w:endnote w:type="continuationSeparator" w:id="0">
    <w:p w:rsidR="001168C5" w:rsidRDefault="001168C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168C5">
      <w:rPr>
        <w:rFonts w:ascii="Times New Roman" w:hAnsi="Times New Roman" w:cs="Times New Roman"/>
        <w:noProof/>
        <w:sz w:val="24"/>
        <w:szCs w:val="24"/>
      </w:rPr>
      <w:t>12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8C5" w:rsidRDefault="001168C5" w:rsidP="00564E3C">
      <w:pPr>
        <w:spacing w:after="0" w:line="240" w:lineRule="auto"/>
      </w:pPr>
      <w:r>
        <w:separator/>
      </w:r>
    </w:p>
  </w:footnote>
  <w:footnote w:type="continuationSeparator" w:id="0">
    <w:p w:rsidR="001168C5" w:rsidRDefault="001168C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8C5"/>
    <w:rsid w:val="001168C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28890"/>
  <w15:chartTrackingRefBased/>
  <w15:docId w15:val="{46B3EF45-A591-4772-9308-1912DECFC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1168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2015-11-12T21:09:00Z</dcterms:created>
  <dcterms:modified xsi:type="dcterms:W3CDTF">2015-11-12T21:10:00Z</dcterms:modified>
</cp:coreProperties>
</file>