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700AC" w14:textId="77777777" w:rsidR="00C770E3" w:rsidRDefault="00C770E3" w:rsidP="00C770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COUPERE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71C1826D" w14:textId="77777777" w:rsidR="00C770E3" w:rsidRDefault="00C770E3" w:rsidP="00C770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27B5756D" w14:textId="77777777" w:rsidR="00C770E3" w:rsidRDefault="00C770E3" w:rsidP="00C770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66AABD" w14:textId="77777777" w:rsidR="00C770E3" w:rsidRDefault="00C770E3" w:rsidP="00C770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B11430" w14:textId="77777777" w:rsidR="00C770E3" w:rsidRDefault="00C770E3" w:rsidP="00C770E3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7C605544" w14:textId="77777777" w:rsidR="00C770E3" w:rsidRDefault="00C770E3" w:rsidP="00C770E3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6B41E1F" w14:textId="77777777" w:rsidR="00C770E3" w:rsidRDefault="00C770E3" w:rsidP="00C770E3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16F44E07" w14:textId="77777777" w:rsidR="00C770E3" w:rsidRDefault="00C770E3" w:rsidP="00C770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620FF3" w14:textId="77777777" w:rsidR="00C770E3" w:rsidRDefault="00C770E3" w:rsidP="00C770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0AB9F8" w14:textId="77777777" w:rsidR="00C770E3" w:rsidRDefault="00C770E3" w:rsidP="00C770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March 2022</w:t>
      </w:r>
    </w:p>
    <w:p w14:paraId="1C0518F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FE63B" w14:textId="77777777" w:rsidR="00C770E3" w:rsidRDefault="00C770E3" w:rsidP="009139A6">
      <w:r>
        <w:separator/>
      </w:r>
    </w:p>
  </w:endnote>
  <w:endnote w:type="continuationSeparator" w:id="0">
    <w:p w14:paraId="7199E34D" w14:textId="77777777" w:rsidR="00C770E3" w:rsidRDefault="00C770E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E3B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3FBB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9D7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C5F48" w14:textId="77777777" w:rsidR="00C770E3" w:rsidRDefault="00C770E3" w:rsidP="009139A6">
      <w:r>
        <w:separator/>
      </w:r>
    </w:p>
  </w:footnote>
  <w:footnote w:type="continuationSeparator" w:id="0">
    <w:p w14:paraId="15C9482D" w14:textId="77777777" w:rsidR="00C770E3" w:rsidRDefault="00C770E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C5CF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3E85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9FD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0E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770E3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17CD0"/>
  <w15:chartTrackingRefBased/>
  <w15:docId w15:val="{7BAB7A1F-E9EE-4D0D-8082-350F03849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2022-07-01T19:50:00Z</dcterms:created>
  <dcterms:modified xsi:type="dcterms:W3CDTF">2022-07-01T19:50:00Z</dcterms:modified>
</cp:coreProperties>
</file>