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76" w:rsidRDefault="00D35D76" w:rsidP="00D35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D35D76" w:rsidRDefault="00D35D76" w:rsidP="00D35D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5D76" w:rsidRDefault="00D35D76" w:rsidP="00D35D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5D76" w:rsidRDefault="00D35D76" w:rsidP="00D35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Dec.1420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Maldon,</w:t>
      </w:r>
    </w:p>
    <w:p w:rsidR="00D35D76" w:rsidRDefault="00D35D76" w:rsidP="00D35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35D76" w:rsidRDefault="00D35D76" w:rsidP="00D35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21-399)</w:t>
      </w:r>
    </w:p>
    <w:p w:rsidR="00D35D76" w:rsidRDefault="00D35D76" w:rsidP="00D35D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5D76" w:rsidRDefault="00D35D76" w:rsidP="00D35D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D35D76" w:rsidRDefault="00D35D76" w:rsidP="00D35D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 2016</w:t>
      </w:r>
      <w:bookmarkStart w:id="0" w:name="_GoBack"/>
      <w:bookmarkEnd w:id="0"/>
    </w:p>
    <w:sectPr w:rsidR="006B2F86" w:rsidRPr="00D35D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D76" w:rsidRDefault="00D35D76" w:rsidP="00E71FC3">
      <w:pPr>
        <w:spacing w:after="0" w:line="240" w:lineRule="auto"/>
      </w:pPr>
      <w:r>
        <w:separator/>
      </w:r>
    </w:p>
  </w:endnote>
  <w:endnote w:type="continuationSeparator" w:id="0">
    <w:p w:rsidR="00D35D76" w:rsidRDefault="00D35D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D76" w:rsidRDefault="00D35D76" w:rsidP="00E71FC3">
      <w:pPr>
        <w:spacing w:after="0" w:line="240" w:lineRule="auto"/>
      </w:pPr>
      <w:r>
        <w:separator/>
      </w:r>
    </w:p>
  </w:footnote>
  <w:footnote w:type="continuationSeparator" w:id="0">
    <w:p w:rsidR="00D35D76" w:rsidRDefault="00D35D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76"/>
    <w:rsid w:val="00AB52E8"/>
    <w:rsid w:val="00B16D3F"/>
    <w:rsid w:val="00D35D7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9C91B"/>
  <w15:chartTrackingRefBased/>
  <w15:docId w15:val="{D1E5A77F-E092-4CDB-9727-4F374F810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2016-05-16T20:41:00Z</dcterms:created>
  <dcterms:modified xsi:type="dcterms:W3CDTF">2016-05-16T20:41:00Z</dcterms:modified>
</cp:coreProperties>
</file>