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FDB" w:rsidRDefault="00780FDB" w:rsidP="00780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Helen COUPERE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780FDB" w:rsidRDefault="00780FDB" w:rsidP="00780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Helmingham,  Suffolk.</w:t>
      </w:r>
    </w:p>
    <w:p w:rsidR="00780FDB" w:rsidRDefault="00780FDB" w:rsidP="00780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0FDB" w:rsidRDefault="00780FDB" w:rsidP="00780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0FDB" w:rsidRDefault="00780FDB" w:rsidP="00780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Lolt(q.v.) brought a plaint of trespass against her.</w:t>
      </w:r>
    </w:p>
    <w:p w:rsidR="00780FDB" w:rsidRDefault="00780FDB" w:rsidP="00780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780FDB" w:rsidRDefault="00780FDB" w:rsidP="00780FDB">
      <w:pPr>
        <w:pStyle w:val="NoSpacing"/>
        <w:rPr>
          <w:rFonts w:ascii="Times New Roman" w:hAnsi="Times New Roman" w:cs="Times New Roman"/>
        </w:rPr>
      </w:pPr>
    </w:p>
    <w:p w:rsidR="00780FDB" w:rsidRDefault="00780FDB" w:rsidP="00780FDB">
      <w:pPr>
        <w:pStyle w:val="NoSpacing"/>
        <w:rPr>
          <w:rFonts w:ascii="Times New Roman" w:hAnsi="Times New Roman" w:cs="Times New Roman"/>
        </w:rPr>
      </w:pPr>
    </w:p>
    <w:p w:rsidR="00DD5B8A" w:rsidRPr="00564E3C" w:rsidRDefault="00780FDB" w:rsidP="00780F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E1D">
        <w:rPr>
          <w:rFonts w:ascii="Times New Roman" w:hAnsi="Times New Roman" w:cs="Times New Roman"/>
          <w:sz w:val="24"/>
          <w:szCs w:val="24"/>
        </w:rPr>
        <w:t>1 August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FDB" w:rsidRDefault="00780FDB" w:rsidP="00564E3C">
      <w:pPr>
        <w:spacing w:after="0" w:line="240" w:lineRule="auto"/>
      </w:pPr>
      <w:r>
        <w:separator/>
      </w:r>
    </w:p>
  </w:endnote>
  <w:endnote w:type="continuationSeparator" w:id="0">
    <w:p w:rsidR="00780FDB" w:rsidRDefault="00780FD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80FDB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FDB" w:rsidRDefault="00780FDB" w:rsidP="00564E3C">
      <w:pPr>
        <w:spacing w:after="0" w:line="240" w:lineRule="auto"/>
      </w:pPr>
      <w:r>
        <w:separator/>
      </w:r>
    </w:p>
  </w:footnote>
  <w:footnote w:type="continuationSeparator" w:id="0">
    <w:p w:rsidR="00780FDB" w:rsidRDefault="00780FD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FDB"/>
    <w:rsid w:val="00372DC6"/>
    <w:rsid w:val="00564E3C"/>
    <w:rsid w:val="0064591D"/>
    <w:rsid w:val="00780FD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4684D-DFB2-49D2-8A50-B8F70C86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80F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2015-10-15T18:39:00Z</dcterms:created>
  <dcterms:modified xsi:type="dcterms:W3CDTF">2015-10-15T18:39:00Z</dcterms:modified>
</cp:coreProperties>
</file>