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55880" w14:textId="77777777" w:rsidR="00296D18" w:rsidRDefault="00296D18" w:rsidP="00296D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COUPER</w:t>
      </w:r>
      <w:r>
        <w:rPr>
          <w:rFonts w:ascii="Times New Roman" w:hAnsi="Times New Roman" w:cs="Times New Roman"/>
          <w:lang w:val="en-US"/>
        </w:rPr>
        <w:t xml:space="preserve">       (fl.1434)</w:t>
      </w:r>
    </w:p>
    <w:p w14:paraId="39410C67" w14:textId="77777777" w:rsidR="00296D18" w:rsidRDefault="00296D18" w:rsidP="00296D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York. Pinner.</w:t>
      </w:r>
    </w:p>
    <w:p w14:paraId="0F85A676" w14:textId="77777777" w:rsidR="00296D18" w:rsidRDefault="00296D18" w:rsidP="00296D18">
      <w:pPr>
        <w:pStyle w:val="NoSpacing"/>
        <w:rPr>
          <w:rFonts w:ascii="Times New Roman" w:hAnsi="Times New Roman" w:cs="Times New Roman"/>
          <w:lang w:val="en-US"/>
        </w:rPr>
      </w:pPr>
    </w:p>
    <w:p w14:paraId="154FA495" w14:textId="77777777" w:rsidR="00296D18" w:rsidRDefault="00296D18" w:rsidP="00296D18">
      <w:pPr>
        <w:pStyle w:val="NoSpacing"/>
        <w:rPr>
          <w:rFonts w:ascii="Times New Roman" w:hAnsi="Times New Roman" w:cs="Times New Roman"/>
          <w:lang w:val="en-US"/>
        </w:rPr>
      </w:pPr>
    </w:p>
    <w:p w14:paraId="2B69A5F2" w14:textId="77777777" w:rsidR="00296D18" w:rsidRDefault="00296D18" w:rsidP="00296D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1434</w:t>
      </w:r>
      <w:r>
        <w:rPr>
          <w:rFonts w:ascii="Times New Roman" w:hAnsi="Times New Roman" w:cs="Times New Roman"/>
          <w:lang w:val="en-US"/>
        </w:rPr>
        <w:tab/>
        <w:t>He made a plaint of debt against John Wellom of York, card maker(q.v.),</w:t>
      </w:r>
    </w:p>
    <w:p w14:paraId="0F100923" w14:textId="77777777" w:rsidR="00296D18" w:rsidRDefault="00296D18" w:rsidP="00296D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John Shirburn of York, bowyer(q.v.), and John Bretayn of York,</w:t>
      </w:r>
    </w:p>
    <w:p w14:paraId="753B3D7B" w14:textId="77777777" w:rsidR="00296D18" w:rsidRDefault="00296D18" w:rsidP="00296D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goldsmith(q.v.).</w:t>
      </w:r>
    </w:p>
    <w:p w14:paraId="7CB2999B" w14:textId="77777777" w:rsidR="00296D18" w:rsidRDefault="00296D18" w:rsidP="00296D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6E3944">
          <w:rPr>
            <w:rStyle w:val="Hyperlink"/>
            <w:rFonts w:ascii="Times New Roman" w:hAnsi="Times New Roman" w:cs="Times New Roman"/>
            <w:lang w:val="en-US"/>
          </w:rPr>
          <w:t>https://waalt.uh.edu/index.php/CP40/692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ABBCE4F" w14:textId="77777777" w:rsidR="00296D18" w:rsidRDefault="00296D18" w:rsidP="00296D18">
      <w:pPr>
        <w:pStyle w:val="NoSpacing"/>
        <w:rPr>
          <w:rFonts w:ascii="Times New Roman" w:hAnsi="Times New Roman" w:cs="Times New Roman"/>
          <w:lang w:val="en-US"/>
        </w:rPr>
      </w:pPr>
    </w:p>
    <w:p w14:paraId="41E6A868" w14:textId="77777777" w:rsidR="00296D18" w:rsidRDefault="00296D18" w:rsidP="00296D18">
      <w:pPr>
        <w:pStyle w:val="NoSpacing"/>
        <w:rPr>
          <w:rFonts w:ascii="Times New Roman" w:hAnsi="Times New Roman" w:cs="Times New Roman"/>
          <w:lang w:val="en-US"/>
        </w:rPr>
      </w:pPr>
    </w:p>
    <w:p w14:paraId="48D77359" w14:textId="77777777" w:rsidR="00296D18" w:rsidRDefault="00296D18" w:rsidP="00296D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January 2026</w:t>
      </w:r>
    </w:p>
    <w:p w14:paraId="0B1040F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77369" w14:textId="77777777" w:rsidR="00A40687" w:rsidRDefault="00A40687" w:rsidP="00086E2C">
      <w:pPr>
        <w:spacing w:after="0" w:line="240" w:lineRule="auto"/>
      </w:pPr>
      <w:r>
        <w:separator/>
      </w:r>
    </w:p>
  </w:endnote>
  <w:endnote w:type="continuationSeparator" w:id="0">
    <w:p w14:paraId="24BE2FD6" w14:textId="77777777" w:rsidR="00A40687" w:rsidRDefault="00A4068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F371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F26C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E8F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E1441" w14:textId="77777777" w:rsidR="00A40687" w:rsidRDefault="00A40687" w:rsidP="00086E2C">
      <w:pPr>
        <w:spacing w:after="0" w:line="240" w:lineRule="auto"/>
      </w:pPr>
      <w:r>
        <w:separator/>
      </w:r>
    </w:p>
  </w:footnote>
  <w:footnote w:type="continuationSeparator" w:id="0">
    <w:p w14:paraId="13647827" w14:textId="77777777" w:rsidR="00A40687" w:rsidRDefault="00A4068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186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8625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8392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18"/>
    <w:rsid w:val="00086E2C"/>
    <w:rsid w:val="000A2E7A"/>
    <w:rsid w:val="002244B7"/>
    <w:rsid w:val="00296D18"/>
    <w:rsid w:val="00314D94"/>
    <w:rsid w:val="00617568"/>
    <w:rsid w:val="006E68FA"/>
    <w:rsid w:val="008C1148"/>
    <w:rsid w:val="00A4068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73EAA"/>
  <w15:chartTrackingRefBased/>
  <w15:docId w15:val="{F5DADDAD-4E3A-4843-8136-9A6A0A85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96D1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6D1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285</Characters>
  <Application>Microsoft Office Word</Application>
  <DocSecurity>0</DocSecurity>
  <Lines>15</Lines>
  <Paragraphs>9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2026-01-17T21:23:00Z</dcterms:created>
  <dcterms:modified xsi:type="dcterms:W3CDTF">2026-01-17T21:24:00Z</dcterms:modified>
</cp:coreProperties>
</file>