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38742" w14:textId="77777777" w:rsidR="00A12653" w:rsidRDefault="00A12653" w:rsidP="00A126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COUPER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fl.1416)</w:t>
      </w:r>
    </w:p>
    <w:p w14:paraId="1938D675" w14:textId="77777777" w:rsidR="00A12653" w:rsidRDefault="00A12653" w:rsidP="00A126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Cooper.</w:t>
      </w:r>
    </w:p>
    <w:p w14:paraId="3487F410" w14:textId="77777777" w:rsidR="00A12653" w:rsidRDefault="00A12653" w:rsidP="00A126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AACE12" w14:textId="77777777" w:rsidR="00A12653" w:rsidRDefault="00A12653" w:rsidP="00A126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B07496" w14:textId="77777777" w:rsidR="00A12653" w:rsidRDefault="00A12653" w:rsidP="00A126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1416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FitzHugh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Master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St.Leonard’s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Hospital, York(q.v.), brought a</w:t>
      </w:r>
    </w:p>
    <w:p w14:paraId="6175757B" w14:textId="77777777" w:rsidR="00A12653" w:rsidRDefault="00A12653" w:rsidP="00A12653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plaint of debt against him, John de Burgh of York, shearman(q.v.), Robert</w:t>
      </w:r>
    </w:p>
    <w:p w14:paraId="7228EB76" w14:textId="77777777" w:rsidR="00A12653" w:rsidRDefault="00A12653" w:rsidP="00A12653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Crosby of York,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Lawrence </w:t>
      </w:r>
      <w:proofErr w:type="spellStart"/>
      <w:r>
        <w:rPr>
          <w:rFonts w:ascii="Times New Roman" w:hAnsi="Times New Roman" w:cs="Times New Roman"/>
          <w:sz w:val="24"/>
          <w:szCs w:val="24"/>
        </w:rPr>
        <w:t>Sadeler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saddler(q.v.), and Mary Broun of York, widow(q.v.).</w:t>
      </w:r>
    </w:p>
    <w:p w14:paraId="26DE10C5" w14:textId="77777777" w:rsidR="00A12653" w:rsidRDefault="00A12653" w:rsidP="00A126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08295E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https://waalt.uh.edu/index.php/CP40/621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03615A2" w14:textId="77777777" w:rsidR="00A12653" w:rsidRDefault="00A12653" w:rsidP="00A126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E8A6F1" w14:textId="77777777" w:rsidR="00A12653" w:rsidRDefault="00A12653" w:rsidP="00A126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594324" w14:textId="77777777" w:rsidR="00A12653" w:rsidRDefault="00A12653" w:rsidP="00A126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2022</w:t>
      </w:r>
    </w:p>
    <w:p w14:paraId="774FDA6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67E17" w14:textId="77777777" w:rsidR="00A12653" w:rsidRDefault="00A12653" w:rsidP="009139A6">
      <w:r>
        <w:separator/>
      </w:r>
    </w:p>
  </w:endnote>
  <w:endnote w:type="continuationSeparator" w:id="0">
    <w:p w14:paraId="54EE7209" w14:textId="77777777" w:rsidR="00A12653" w:rsidRDefault="00A1265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C6B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C2AD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685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9FDD4" w14:textId="77777777" w:rsidR="00A12653" w:rsidRDefault="00A12653" w:rsidP="009139A6">
      <w:r>
        <w:separator/>
      </w:r>
    </w:p>
  </w:footnote>
  <w:footnote w:type="continuationSeparator" w:id="0">
    <w:p w14:paraId="3FCF8098" w14:textId="77777777" w:rsidR="00A12653" w:rsidRDefault="00A1265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FC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747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2E8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653"/>
    <w:rsid w:val="000666E0"/>
    <w:rsid w:val="002510B7"/>
    <w:rsid w:val="005C130B"/>
    <w:rsid w:val="00826F5C"/>
    <w:rsid w:val="009139A6"/>
    <w:rsid w:val="009448BB"/>
    <w:rsid w:val="00A12653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C9BDE"/>
  <w15:chartTrackingRefBased/>
  <w15:docId w15:val="{3842C148-4909-499B-8C41-2245394D8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126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2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2022-05-13T09:32:00Z</dcterms:created>
  <dcterms:modified xsi:type="dcterms:W3CDTF">2022-05-13T09:32:00Z</dcterms:modified>
</cp:coreProperties>
</file>