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38D" w:rsidRDefault="0045438D" w:rsidP="0045438D">
      <w:pPr>
        <w:pStyle w:val="NoSpacing"/>
      </w:pPr>
      <w:r>
        <w:rPr>
          <w:u w:val="single"/>
        </w:rPr>
        <w:t>William COUPER</w:t>
      </w:r>
      <w:r>
        <w:t xml:space="preserve">        (fl.1419)</w:t>
      </w:r>
    </w:p>
    <w:p w:rsidR="0045438D" w:rsidRDefault="0045438D" w:rsidP="0045438D">
      <w:pPr>
        <w:pStyle w:val="NoSpacing"/>
      </w:pPr>
      <w:r>
        <w:t>of York. Cooper.</w:t>
      </w:r>
    </w:p>
    <w:p w:rsidR="0045438D" w:rsidRDefault="0045438D" w:rsidP="0045438D">
      <w:pPr>
        <w:pStyle w:val="NoSpacing"/>
      </w:pPr>
    </w:p>
    <w:p w:rsidR="0045438D" w:rsidRDefault="0045438D" w:rsidP="0045438D">
      <w:pPr>
        <w:pStyle w:val="NoSpacing"/>
      </w:pPr>
    </w:p>
    <w:p w:rsidR="0045438D" w:rsidRDefault="0045438D" w:rsidP="0045438D">
      <w:pPr>
        <w:pStyle w:val="NoSpacing"/>
      </w:pPr>
      <w:r>
        <w:t>Son of William Sharpe(q.v.).   (R.F.Y. p.164)</w:t>
      </w:r>
    </w:p>
    <w:p w:rsidR="0045438D" w:rsidRDefault="0045438D" w:rsidP="0045438D">
      <w:pPr>
        <w:pStyle w:val="NoSpacing"/>
      </w:pPr>
    </w:p>
    <w:p w:rsidR="0045438D" w:rsidRDefault="0045438D" w:rsidP="0045438D">
      <w:pPr>
        <w:pStyle w:val="NoSpacing"/>
      </w:pPr>
    </w:p>
    <w:p w:rsidR="0045438D" w:rsidRDefault="00FE7C69" w:rsidP="0045438D">
      <w:pPr>
        <w:pStyle w:val="NoSpacing"/>
      </w:pPr>
      <w:r>
        <w:tab/>
        <w:t>1419</w:t>
      </w:r>
      <w:bookmarkStart w:id="0" w:name="_GoBack"/>
      <w:bookmarkEnd w:id="0"/>
      <w:r w:rsidR="0045438D">
        <w:tab/>
        <w:t>He became a Freeman.  (ibid.)</w:t>
      </w:r>
    </w:p>
    <w:p w:rsidR="0045438D" w:rsidRDefault="0045438D" w:rsidP="0045438D">
      <w:pPr>
        <w:pStyle w:val="NoSpacing"/>
      </w:pPr>
    </w:p>
    <w:p w:rsidR="0045438D" w:rsidRDefault="0045438D" w:rsidP="0045438D">
      <w:pPr>
        <w:pStyle w:val="NoSpacing"/>
      </w:pPr>
    </w:p>
    <w:p w:rsidR="0045438D" w:rsidRDefault="0045438D" w:rsidP="0045438D">
      <w:pPr>
        <w:pStyle w:val="NoSpacing"/>
      </w:pPr>
      <w:r>
        <w:t>4 September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38D" w:rsidRDefault="0045438D" w:rsidP="00920DE3">
      <w:pPr>
        <w:spacing w:after="0" w:line="240" w:lineRule="auto"/>
      </w:pPr>
      <w:r>
        <w:separator/>
      </w:r>
    </w:p>
  </w:endnote>
  <w:endnote w:type="continuationSeparator" w:id="0">
    <w:p w:rsidR="0045438D" w:rsidRDefault="004543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38D" w:rsidRDefault="0045438D" w:rsidP="00920DE3">
      <w:pPr>
        <w:spacing w:after="0" w:line="240" w:lineRule="auto"/>
      </w:pPr>
      <w:r>
        <w:separator/>
      </w:r>
    </w:p>
  </w:footnote>
  <w:footnote w:type="continuationSeparator" w:id="0">
    <w:p w:rsidR="0045438D" w:rsidRDefault="004543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38D"/>
    <w:rsid w:val="00120749"/>
    <w:rsid w:val="0045438D"/>
    <w:rsid w:val="00624CAE"/>
    <w:rsid w:val="00920DE3"/>
    <w:rsid w:val="00C009D8"/>
    <w:rsid w:val="00CF53C8"/>
    <w:rsid w:val="00E47068"/>
    <w:rsid w:val="00F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2013-11-15T21:36:00Z</dcterms:created>
  <dcterms:modified xsi:type="dcterms:W3CDTF">2014-04-26T19:38:00Z</dcterms:modified>
</cp:coreProperties>
</file>