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325EA3" w14:textId="3A59EA4A" w:rsidR="003B267B" w:rsidRDefault="003B267B" w:rsidP="003B26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COUPER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fl.1437)</w:t>
      </w:r>
    </w:p>
    <w:p w14:paraId="267DF486" w14:textId="773B91F0" w:rsidR="003B267B" w:rsidRDefault="003B267B" w:rsidP="003B26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Yalding, Kent.</w:t>
      </w:r>
    </w:p>
    <w:p w14:paraId="6D657DAF" w14:textId="77777777" w:rsidR="003B267B" w:rsidRDefault="003B267B" w:rsidP="003B26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93A71F" w14:textId="77777777" w:rsidR="003B267B" w:rsidRDefault="003B267B" w:rsidP="003B26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7F368A" w14:textId="5DC276CD" w:rsidR="003B267B" w:rsidRDefault="003B267B" w:rsidP="003B26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Nov.1437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Maidstone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into</w:t>
      </w:r>
    </w:p>
    <w:p w14:paraId="0B5C23A7" w14:textId="77777777" w:rsidR="003B267B" w:rsidRDefault="003B267B" w:rsidP="003B26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Reynold </w:t>
      </w:r>
      <w:proofErr w:type="spellStart"/>
      <w:r>
        <w:rPr>
          <w:rFonts w:ascii="Times New Roman" w:hAnsi="Times New Roman" w:cs="Times New Roman"/>
          <w:sz w:val="24"/>
          <w:szCs w:val="24"/>
        </w:rPr>
        <w:t>Pympe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8D07723" w14:textId="77777777" w:rsidR="003B267B" w:rsidRDefault="003B267B" w:rsidP="003B26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25-99)</w:t>
      </w:r>
    </w:p>
    <w:p w14:paraId="20775FC5" w14:textId="77777777" w:rsidR="003B267B" w:rsidRDefault="003B267B" w:rsidP="003B26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A1CB2E" w14:textId="77777777" w:rsidR="003B267B" w:rsidRDefault="003B267B" w:rsidP="003B26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FC698B" w14:textId="77777777" w:rsidR="003B267B" w:rsidRPr="00144D87" w:rsidRDefault="003B267B" w:rsidP="003B26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2021</w:t>
      </w:r>
    </w:p>
    <w:p w14:paraId="64C46992" w14:textId="5169DE6C" w:rsidR="00BA00AB" w:rsidRPr="003B267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B26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24B551" w14:textId="77777777" w:rsidR="003B267B" w:rsidRDefault="003B267B" w:rsidP="009139A6">
      <w:r>
        <w:separator/>
      </w:r>
    </w:p>
  </w:endnote>
  <w:endnote w:type="continuationSeparator" w:id="0">
    <w:p w14:paraId="2A18C2D5" w14:textId="77777777" w:rsidR="003B267B" w:rsidRDefault="003B26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4573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694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FC99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12EA37" w14:textId="77777777" w:rsidR="003B267B" w:rsidRDefault="003B267B" w:rsidP="009139A6">
      <w:r>
        <w:separator/>
      </w:r>
    </w:p>
  </w:footnote>
  <w:footnote w:type="continuationSeparator" w:id="0">
    <w:p w14:paraId="01C38673" w14:textId="77777777" w:rsidR="003B267B" w:rsidRDefault="003B26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A077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CBE8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857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67B"/>
    <w:rsid w:val="000666E0"/>
    <w:rsid w:val="002510B7"/>
    <w:rsid w:val="003B267B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728D1"/>
  <w15:chartTrackingRefBased/>
  <w15:docId w15:val="{296DA722-05F9-4FBE-A54E-FB33C9748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2021-04-01T09:36:00Z</dcterms:created>
  <dcterms:modified xsi:type="dcterms:W3CDTF">2021-04-01T09:38:00Z</dcterms:modified>
</cp:coreProperties>
</file>