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0CED1" w14:textId="1C866184" w:rsidR="00BA00AB" w:rsidRDefault="003D7F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7F16">
        <w:rPr>
          <w:rFonts w:ascii="Times New Roman" w:hAnsi="Times New Roman" w:cs="Times New Roman"/>
          <w:sz w:val="24"/>
          <w:szCs w:val="24"/>
          <w:u w:val="single"/>
        </w:rPr>
        <w:t>William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6A57B37B" w14:textId="04AE4E50" w:rsidR="003D7F16" w:rsidRDefault="003D7F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Whitby.</w:t>
      </w:r>
    </w:p>
    <w:p w14:paraId="2DFF0E7B" w14:textId="2CDB6019" w:rsidR="003D7F16" w:rsidRDefault="003D7F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0269A2" w14:textId="329B61CA" w:rsidR="003D7F16" w:rsidRDefault="003D7F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358A1" w14:textId="55BF367B" w:rsidR="003D7F16" w:rsidRDefault="003D7F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399E926" w14:textId="61E714F2" w:rsidR="003D7F16" w:rsidRDefault="003D7F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791B6DAA" w14:textId="079A0EC4" w:rsidR="003D7F16" w:rsidRDefault="003D7F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3C353BB6" w14:textId="61408C08" w:rsidR="003D7F16" w:rsidRDefault="003D7F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4903B9" w14:textId="00208A81" w:rsidR="003D7F16" w:rsidRDefault="003D7F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6E3679" w14:textId="56293573" w:rsidR="003D7F16" w:rsidRPr="003D7F16" w:rsidRDefault="003D7F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2021</w:t>
      </w:r>
    </w:p>
    <w:sectPr w:rsidR="003D7F16" w:rsidRPr="003D7F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247009" w14:textId="77777777" w:rsidR="003D7F16" w:rsidRDefault="003D7F16" w:rsidP="009139A6">
      <w:r>
        <w:separator/>
      </w:r>
    </w:p>
  </w:endnote>
  <w:endnote w:type="continuationSeparator" w:id="0">
    <w:p w14:paraId="61BE8A5C" w14:textId="77777777" w:rsidR="003D7F16" w:rsidRDefault="003D7F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163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400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C8F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B10AC" w14:textId="77777777" w:rsidR="003D7F16" w:rsidRDefault="003D7F16" w:rsidP="009139A6">
      <w:r>
        <w:separator/>
      </w:r>
    </w:p>
  </w:footnote>
  <w:footnote w:type="continuationSeparator" w:id="0">
    <w:p w14:paraId="088EF416" w14:textId="77777777" w:rsidR="003D7F16" w:rsidRDefault="003D7F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FF2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169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2DC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F16"/>
    <w:rsid w:val="000666E0"/>
    <w:rsid w:val="002510B7"/>
    <w:rsid w:val="003D7F16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62762"/>
  <w15:chartTrackingRefBased/>
  <w15:docId w15:val="{193C7624-AAFA-44A7-9EB6-CA2F4A86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2021-03-24T17:59:00Z</dcterms:created>
  <dcterms:modified xsi:type="dcterms:W3CDTF">2021-03-24T18:05:00Z</dcterms:modified>
</cp:coreProperties>
</file>