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4C609" w14:textId="77777777" w:rsidR="004823E7" w:rsidRDefault="004823E7" w:rsidP="004823E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COUPER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054E0457" w14:textId="77777777" w:rsidR="004823E7" w:rsidRDefault="004823E7" w:rsidP="004823E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Whalley, Lancashire. </w:t>
      </w:r>
      <w:proofErr w:type="spellStart"/>
      <w:r>
        <w:rPr>
          <w:rFonts w:cs="Times New Roman"/>
          <w:szCs w:val="24"/>
        </w:rPr>
        <w:t>Labourer</w:t>
      </w:r>
      <w:proofErr w:type="spellEnd"/>
      <w:r>
        <w:rPr>
          <w:rFonts w:cs="Times New Roman"/>
          <w:szCs w:val="24"/>
        </w:rPr>
        <w:t>.</w:t>
      </w:r>
    </w:p>
    <w:p w14:paraId="1D093282" w14:textId="77777777" w:rsidR="004823E7" w:rsidRDefault="004823E7" w:rsidP="004823E7">
      <w:pPr>
        <w:pStyle w:val="NoSpacing"/>
        <w:jc w:val="both"/>
        <w:rPr>
          <w:rFonts w:cs="Times New Roman"/>
          <w:szCs w:val="24"/>
        </w:rPr>
      </w:pPr>
    </w:p>
    <w:p w14:paraId="04E361D9" w14:textId="77777777" w:rsidR="004823E7" w:rsidRDefault="004823E7" w:rsidP="004823E7">
      <w:pPr>
        <w:pStyle w:val="NoSpacing"/>
        <w:jc w:val="both"/>
        <w:rPr>
          <w:rFonts w:cs="Times New Roman"/>
          <w:szCs w:val="24"/>
        </w:rPr>
      </w:pPr>
    </w:p>
    <w:p w14:paraId="222D7349" w14:textId="77777777" w:rsidR="004823E7" w:rsidRDefault="004823E7" w:rsidP="004823E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Christopher Parsons, clerk(q.v.), brought a plaint of trespass, taking and</w:t>
      </w:r>
    </w:p>
    <w:p w14:paraId="44AC8CDD" w14:textId="77777777" w:rsidR="004823E7" w:rsidRDefault="004823E7" w:rsidP="004823E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assault against him and at least 32 others.</w:t>
      </w:r>
    </w:p>
    <w:p w14:paraId="2AA4CFDB" w14:textId="77777777" w:rsidR="004823E7" w:rsidRDefault="004823E7" w:rsidP="004823E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0FC6C8AC" w14:textId="77777777" w:rsidR="004823E7" w:rsidRDefault="004823E7" w:rsidP="004823E7">
      <w:pPr>
        <w:pStyle w:val="NoSpacing"/>
        <w:jc w:val="both"/>
        <w:rPr>
          <w:rFonts w:cs="Times New Roman"/>
          <w:szCs w:val="24"/>
        </w:rPr>
      </w:pPr>
    </w:p>
    <w:p w14:paraId="580D263B" w14:textId="77777777" w:rsidR="004823E7" w:rsidRDefault="004823E7" w:rsidP="004823E7">
      <w:pPr>
        <w:pStyle w:val="NoSpacing"/>
        <w:jc w:val="both"/>
        <w:rPr>
          <w:rFonts w:cs="Times New Roman"/>
          <w:szCs w:val="24"/>
        </w:rPr>
      </w:pPr>
    </w:p>
    <w:p w14:paraId="0B8084AC" w14:textId="77777777" w:rsidR="004823E7" w:rsidRDefault="004823E7" w:rsidP="004823E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21 October 2022</w:t>
      </w:r>
    </w:p>
    <w:p w14:paraId="2FCD935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7FFD0" w14:textId="77777777" w:rsidR="004823E7" w:rsidRDefault="004823E7" w:rsidP="009139A6">
      <w:r>
        <w:separator/>
      </w:r>
    </w:p>
  </w:endnote>
  <w:endnote w:type="continuationSeparator" w:id="0">
    <w:p w14:paraId="71F594C8" w14:textId="77777777" w:rsidR="004823E7" w:rsidRDefault="004823E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CFE1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9D7E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9471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9959D9" w14:textId="77777777" w:rsidR="004823E7" w:rsidRDefault="004823E7" w:rsidP="009139A6">
      <w:r>
        <w:separator/>
      </w:r>
    </w:p>
  </w:footnote>
  <w:footnote w:type="continuationSeparator" w:id="0">
    <w:p w14:paraId="2BCAFB8A" w14:textId="77777777" w:rsidR="004823E7" w:rsidRDefault="004823E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70D6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B22A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33A6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3E7"/>
    <w:rsid w:val="000666E0"/>
    <w:rsid w:val="002510B7"/>
    <w:rsid w:val="004823E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4A98D"/>
  <w15:chartTrackingRefBased/>
  <w15:docId w15:val="{5906B52D-54C0-437B-A46C-BC0012BF0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823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2022-12-19T20:09:00Z</dcterms:created>
  <dcterms:modified xsi:type="dcterms:W3CDTF">2022-12-19T20:09:00Z</dcterms:modified>
</cp:coreProperties>
</file>