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COUPER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Uppingham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Rutland. Cooper.</w:t>
      </w: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Oxenden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him, William Seward</w:t>
      </w: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Uppingham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Lakke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Bulwick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Northamptonshire(q.v.).</w:t>
      </w: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C673B" w:rsidRDefault="003C673B" w:rsidP="003C673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27 April 2016</w:t>
      </w:r>
    </w:p>
    <w:p w:rsidR="006B2F86" w:rsidRPr="00E71FC3" w:rsidRDefault="003C673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73B" w:rsidRDefault="003C673B" w:rsidP="00E71FC3">
      <w:pPr>
        <w:spacing w:after="0" w:line="240" w:lineRule="auto"/>
      </w:pPr>
      <w:r>
        <w:separator/>
      </w:r>
    </w:p>
  </w:endnote>
  <w:endnote w:type="continuationSeparator" w:id="0">
    <w:p w:rsidR="003C673B" w:rsidRDefault="003C67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73B" w:rsidRDefault="003C673B" w:rsidP="00E71FC3">
      <w:pPr>
        <w:spacing w:after="0" w:line="240" w:lineRule="auto"/>
      </w:pPr>
      <w:r>
        <w:separator/>
      </w:r>
    </w:p>
  </w:footnote>
  <w:footnote w:type="continuationSeparator" w:id="0">
    <w:p w:rsidR="003C673B" w:rsidRDefault="003C67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3B"/>
    <w:rsid w:val="003C67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C29F62-8ED1-4AC8-942B-15424247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67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2016-05-17T21:17:00Z</dcterms:created>
  <dcterms:modified xsi:type="dcterms:W3CDTF">2016-05-17T21:18:00Z</dcterms:modified>
</cp:coreProperties>
</file>