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3E12F" w14:textId="69CD0191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(fl.1437)</w:t>
      </w:r>
    </w:p>
    <w:p w14:paraId="78C1F75B" w14:textId="3F8FD9F8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Peckham.</w:t>
      </w:r>
    </w:p>
    <w:p w14:paraId="7B8283CA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06D3AB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F335F0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Nov.1437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Maidstone, Kent, into</w:t>
      </w:r>
    </w:p>
    <w:p w14:paraId="0E692AD5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Reynold Pympe(q.v.).</w:t>
      </w:r>
    </w:p>
    <w:p w14:paraId="739CDD8E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25-99)</w:t>
      </w:r>
    </w:p>
    <w:p w14:paraId="63EC88EB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4D94CA" w14:textId="77777777" w:rsidR="00B91E4E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1AEB3" w14:textId="77777777" w:rsidR="00B91E4E" w:rsidRPr="00144D87" w:rsidRDefault="00B91E4E" w:rsidP="00B9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71D0FC2D" w14:textId="6BA7CE09" w:rsidR="00BA00AB" w:rsidRPr="00B91E4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91E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7F39E" w14:textId="77777777" w:rsidR="00B91E4E" w:rsidRDefault="00B91E4E" w:rsidP="009139A6">
      <w:r>
        <w:separator/>
      </w:r>
    </w:p>
  </w:endnote>
  <w:endnote w:type="continuationSeparator" w:id="0">
    <w:p w14:paraId="42FC3FE1" w14:textId="77777777" w:rsidR="00B91E4E" w:rsidRDefault="00B91E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538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672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A65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72CCD" w14:textId="77777777" w:rsidR="00B91E4E" w:rsidRDefault="00B91E4E" w:rsidP="009139A6">
      <w:r>
        <w:separator/>
      </w:r>
    </w:p>
  </w:footnote>
  <w:footnote w:type="continuationSeparator" w:id="0">
    <w:p w14:paraId="46FEB7CE" w14:textId="77777777" w:rsidR="00B91E4E" w:rsidRDefault="00B91E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05B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02C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35C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4E"/>
    <w:rsid w:val="000666E0"/>
    <w:rsid w:val="002510B7"/>
    <w:rsid w:val="005C130B"/>
    <w:rsid w:val="00826F5C"/>
    <w:rsid w:val="009139A6"/>
    <w:rsid w:val="009448BB"/>
    <w:rsid w:val="00A3176C"/>
    <w:rsid w:val="00B91E4E"/>
    <w:rsid w:val="00BA00AB"/>
    <w:rsid w:val="00EB3209"/>
    <w:rsid w:val="00F460C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B1B7"/>
  <w15:chartTrackingRefBased/>
  <w15:docId w15:val="{4A710838-D1BA-4B1E-92E5-46D6B1D0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2021-04-01T09:51:00Z</dcterms:created>
  <dcterms:modified xsi:type="dcterms:W3CDTF">2021-04-01T09:52:00Z</dcterms:modified>
</cp:coreProperties>
</file>