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4B4" w:rsidRDefault="003D54B4" w:rsidP="003D54B4">
      <w:pPr>
        <w:pStyle w:val="NoSpacing"/>
      </w:pPr>
      <w:r>
        <w:rPr>
          <w:u w:val="single"/>
        </w:rPr>
        <w:t>William COUPER</w:t>
      </w:r>
      <w:r>
        <w:t xml:space="preserve">       (fl.1399)</w:t>
      </w:r>
    </w:p>
    <w:p w:rsidR="003D54B4" w:rsidRDefault="003D54B4" w:rsidP="003D54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Multon</w:t>
      </w:r>
      <w:proofErr w:type="spellEnd"/>
      <w:r>
        <w:t>.</w:t>
      </w:r>
    </w:p>
    <w:p w:rsidR="003D54B4" w:rsidRDefault="003D54B4" w:rsidP="003D54B4">
      <w:pPr>
        <w:pStyle w:val="NoSpacing"/>
      </w:pPr>
    </w:p>
    <w:p w:rsidR="003D54B4" w:rsidRDefault="003D54B4" w:rsidP="003D54B4">
      <w:pPr>
        <w:pStyle w:val="NoSpacing"/>
      </w:pPr>
    </w:p>
    <w:p w:rsidR="003D54B4" w:rsidRDefault="003D54B4" w:rsidP="003D54B4">
      <w:pPr>
        <w:pStyle w:val="NoSpacing"/>
      </w:pPr>
      <w:r>
        <w:tab/>
        <w:t>1399</w:t>
      </w:r>
      <w:r>
        <w:tab/>
        <w:t xml:space="preserve">He, John de </w:t>
      </w:r>
      <w:proofErr w:type="spellStart"/>
      <w:proofErr w:type="gramStart"/>
      <w:r>
        <w:t>Byngham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Rynge</w:t>
      </w:r>
      <w:proofErr w:type="spellEnd"/>
      <w:r>
        <w:t>(q.v.) were defendants in</w:t>
      </w:r>
    </w:p>
    <w:p w:rsidR="003D54B4" w:rsidRDefault="003D54B4" w:rsidP="003D54B4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debt.</w:t>
      </w:r>
    </w:p>
    <w:p w:rsidR="003D54B4" w:rsidRDefault="003D54B4" w:rsidP="003D54B4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D54B4" w:rsidRDefault="003D54B4" w:rsidP="003D54B4">
      <w:pPr>
        <w:pStyle w:val="NoSpacing"/>
      </w:pPr>
    </w:p>
    <w:p w:rsidR="003D54B4" w:rsidRDefault="003D54B4" w:rsidP="003D54B4">
      <w:pPr>
        <w:pStyle w:val="NoSpacing"/>
      </w:pPr>
    </w:p>
    <w:p w:rsidR="003D54B4" w:rsidRDefault="003D54B4" w:rsidP="003D54B4">
      <w:pPr>
        <w:pStyle w:val="NoSpacing"/>
      </w:pPr>
      <w:r>
        <w:t>15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4B4" w:rsidRDefault="003D54B4" w:rsidP="00920DE3">
      <w:pPr>
        <w:spacing w:after="0" w:line="240" w:lineRule="auto"/>
      </w:pPr>
      <w:r>
        <w:separator/>
      </w:r>
    </w:p>
  </w:endnote>
  <w:endnote w:type="continuationSeparator" w:id="0">
    <w:p w:rsidR="003D54B4" w:rsidRDefault="003D54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4B4" w:rsidRDefault="003D54B4" w:rsidP="00920DE3">
      <w:pPr>
        <w:spacing w:after="0" w:line="240" w:lineRule="auto"/>
      </w:pPr>
      <w:r>
        <w:separator/>
      </w:r>
    </w:p>
  </w:footnote>
  <w:footnote w:type="continuationSeparator" w:id="0">
    <w:p w:rsidR="003D54B4" w:rsidRDefault="003D54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B4"/>
    <w:rsid w:val="00120749"/>
    <w:rsid w:val="003D54B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4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4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2015-02-25T20:19:00Z</dcterms:created>
  <dcterms:modified xsi:type="dcterms:W3CDTF">2015-02-25T20:20:00Z</dcterms:modified>
</cp:coreProperties>
</file>