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A5F864" w14:textId="77777777" w:rsidR="00B45790" w:rsidRDefault="00B45790" w:rsidP="00B457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COUPER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fl.1466-7)</w:t>
      </w:r>
    </w:p>
    <w:p w14:paraId="1B36CB8E" w14:textId="77777777" w:rsidR="00B45790" w:rsidRDefault="00B45790" w:rsidP="00B457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Leicester. </w:t>
      </w:r>
    </w:p>
    <w:p w14:paraId="202BB50B" w14:textId="77777777" w:rsidR="00B45790" w:rsidRDefault="00B45790" w:rsidP="00B45790">
      <w:pPr>
        <w:pStyle w:val="NoSpacing"/>
        <w:rPr>
          <w:rFonts w:cs="Times New Roman"/>
          <w:szCs w:val="24"/>
        </w:rPr>
      </w:pPr>
    </w:p>
    <w:p w14:paraId="47CD3226" w14:textId="77777777" w:rsidR="00B45790" w:rsidRDefault="00B45790" w:rsidP="00B45790">
      <w:pPr>
        <w:pStyle w:val="NoSpacing"/>
        <w:rPr>
          <w:rFonts w:cs="Times New Roman"/>
          <w:szCs w:val="24"/>
        </w:rPr>
      </w:pPr>
    </w:p>
    <w:p w14:paraId="2609BCC4" w14:textId="77777777" w:rsidR="00B45790" w:rsidRDefault="00B45790" w:rsidP="00B457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1466-7</w:t>
      </w:r>
      <w:r>
        <w:rPr>
          <w:rFonts w:cs="Times New Roman"/>
          <w:szCs w:val="24"/>
        </w:rPr>
        <w:tab/>
        <w:t>He entered the Merchant Gild.</w:t>
      </w:r>
    </w:p>
    <w:p w14:paraId="5E9B6053" w14:textId="77777777" w:rsidR="00B45790" w:rsidRDefault="00B45790" w:rsidP="00B457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09CB480B" w14:textId="77777777" w:rsidR="00B45790" w:rsidRDefault="00B45790" w:rsidP="00B45790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p.463)</w:t>
      </w:r>
    </w:p>
    <w:p w14:paraId="56977316" w14:textId="77777777" w:rsidR="00B45790" w:rsidRDefault="00B45790" w:rsidP="00B45790">
      <w:pPr>
        <w:pStyle w:val="NoSpacing"/>
        <w:rPr>
          <w:rFonts w:cs="Times New Roman"/>
          <w:szCs w:val="24"/>
        </w:rPr>
      </w:pPr>
    </w:p>
    <w:p w14:paraId="0B26E977" w14:textId="77777777" w:rsidR="00B45790" w:rsidRDefault="00B45790" w:rsidP="00B45790">
      <w:pPr>
        <w:pStyle w:val="NoSpacing"/>
        <w:rPr>
          <w:rFonts w:cs="Times New Roman"/>
          <w:szCs w:val="24"/>
        </w:rPr>
      </w:pPr>
    </w:p>
    <w:p w14:paraId="6ED71EDE" w14:textId="77777777" w:rsidR="00B45790" w:rsidRDefault="00B45790" w:rsidP="00B457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May 2024</w:t>
      </w:r>
    </w:p>
    <w:p w14:paraId="4F90DE2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7C4ADB" w14:textId="77777777" w:rsidR="00B45790" w:rsidRDefault="00B45790" w:rsidP="009139A6">
      <w:r>
        <w:separator/>
      </w:r>
    </w:p>
  </w:endnote>
  <w:endnote w:type="continuationSeparator" w:id="0">
    <w:p w14:paraId="6E215C1D" w14:textId="77777777" w:rsidR="00B45790" w:rsidRDefault="00B457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238D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90240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92C9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9F67AF" w14:textId="77777777" w:rsidR="00B45790" w:rsidRDefault="00B45790" w:rsidP="009139A6">
      <w:r>
        <w:separator/>
      </w:r>
    </w:p>
  </w:footnote>
  <w:footnote w:type="continuationSeparator" w:id="0">
    <w:p w14:paraId="2D6872D3" w14:textId="77777777" w:rsidR="00B45790" w:rsidRDefault="00B457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7865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2490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3A71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790"/>
    <w:rsid w:val="000666E0"/>
    <w:rsid w:val="002510B7"/>
    <w:rsid w:val="00270799"/>
    <w:rsid w:val="003A7117"/>
    <w:rsid w:val="005C130B"/>
    <w:rsid w:val="00826F5C"/>
    <w:rsid w:val="009139A6"/>
    <w:rsid w:val="009411C2"/>
    <w:rsid w:val="009448BB"/>
    <w:rsid w:val="00947624"/>
    <w:rsid w:val="00A3176C"/>
    <w:rsid w:val="00AE65F8"/>
    <w:rsid w:val="00B45790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8AECC"/>
  <w15:chartTrackingRefBased/>
  <w15:docId w15:val="{B2F2E59A-DA1D-436D-BDCE-C9F39A963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2024-05-11T19:59:00Z</dcterms:created>
  <dcterms:modified xsi:type="dcterms:W3CDTF">2024-05-11T19:59:00Z</dcterms:modified>
</cp:coreProperties>
</file>