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690D5" w14:textId="77777777" w:rsidR="00BD6461" w:rsidRDefault="00BD6461" w:rsidP="00BD6461">
      <w:pPr>
        <w:pStyle w:val="NoSpacing"/>
      </w:pPr>
      <w:r>
        <w:rPr>
          <w:u w:val="single"/>
        </w:rPr>
        <w:t>William COUPER</w:t>
      </w:r>
      <w:r>
        <w:t xml:space="preserve">    </w:t>
      </w:r>
      <w:proofErr w:type="gramStart"/>
      <w:r>
        <w:t xml:space="preserve">   (</w:t>
      </w:r>
      <w:proofErr w:type="gramEnd"/>
      <w:r>
        <w:t>fl.1485)</w:t>
      </w:r>
    </w:p>
    <w:p w14:paraId="375F16A4" w14:textId="77777777" w:rsidR="00BD6461" w:rsidRDefault="00BD6461" w:rsidP="00BD6461">
      <w:pPr>
        <w:pStyle w:val="NoSpacing"/>
      </w:pPr>
      <w:r>
        <w:t>of Ipswich. Merchant.</w:t>
      </w:r>
    </w:p>
    <w:p w14:paraId="55F4748F" w14:textId="77777777" w:rsidR="00BD6461" w:rsidRDefault="00BD6461" w:rsidP="00BD6461">
      <w:pPr>
        <w:pStyle w:val="NoSpacing"/>
      </w:pPr>
    </w:p>
    <w:p w14:paraId="1E2869C4" w14:textId="77777777" w:rsidR="00BD6461" w:rsidRDefault="00BD6461" w:rsidP="00BD6461">
      <w:pPr>
        <w:pStyle w:val="NoSpacing"/>
      </w:pPr>
    </w:p>
    <w:p w14:paraId="0F6E598D" w14:textId="77777777" w:rsidR="00BD6461" w:rsidRDefault="00BD6461" w:rsidP="00BD6461">
      <w:pPr>
        <w:pStyle w:val="NoSpacing"/>
      </w:pPr>
      <w:r>
        <w:tab/>
        <w:t>1485</w:t>
      </w:r>
      <w:r>
        <w:tab/>
        <w:t>He made a plaint of debt against Matthew Kyrton of Hingham, Norfolk,</w:t>
      </w:r>
    </w:p>
    <w:p w14:paraId="176E256E" w14:textId="77777777" w:rsidR="00BD6461" w:rsidRDefault="00BD6461" w:rsidP="00BD6461">
      <w:pPr>
        <w:pStyle w:val="NoSpacing"/>
      </w:pPr>
      <w:r>
        <w:tab/>
      </w:r>
      <w:r>
        <w:tab/>
        <w:t>weaver(q.v.).</w:t>
      </w:r>
    </w:p>
    <w:p w14:paraId="779EB111" w14:textId="77777777" w:rsidR="00BD6461" w:rsidRDefault="00BD6461" w:rsidP="00BD6461">
      <w:pPr>
        <w:pStyle w:val="NoSpacing"/>
      </w:pPr>
      <w:r>
        <w:tab/>
      </w:r>
      <w:r>
        <w:tab/>
        <w:t xml:space="preserve">( </w:t>
      </w:r>
      <w:hyperlink r:id="rId6" w:history="1">
        <w:r w:rsidRPr="00AD0315">
          <w:rPr>
            <w:rStyle w:val="Hyperlink"/>
          </w:rPr>
          <w:t>https://waalt.uh.edu/index.php/CP40/891</w:t>
        </w:r>
      </w:hyperlink>
      <w:r>
        <w:t xml:space="preserve"> )</w:t>
      </w:r>
    </w:p>
    <w:p w14:paraId="1DFBDDA7" w14:textId="77777777" w:rsidR="00BD6461" w:rsidRDefault="00BD6461" w:rsidP="00BD6461">
      <w:pPr>
        <w:pStyle w:val="NoSpacing"/>
      </w:pPr>
    </w:p>
    <w:p w14:paraId="62730889" w14:textId="77777777" w:rsidR="00BD6461" w:rsidRDefault="00BD6461" w:rsidP="00BD6461">
      <w:pPr>
        <w:pStyle w:val="NoSpacing"/>
      </w:pPr>
    </w:p>
    <w:p w14:paraId="721B6ACD" w14:textId="77777777" w:rsidR="00BD6461" w:rsidRDefault="00BD6461" w:rsidP="00BD6461">
      <w:pPr>
        <w:pStyle w:val="NoSpacing"/>
      </w:pPr>
      <w:r>
        <w:t>3 September 2024</w:t>
      </w:r>
    </w:p>
    <w:p w14:paraId="59DF63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DC140" w14:textId="77777777" w:rsidR="00BD6461" w:rsidRDefault="00BD6461" w:rsidP="009139A6">
      <w:r>
        <w:separator/>
      </w:r>
    </w:p>
  </w:endnote>
  <w:endnote w:type="continuationSeparator" w:id="0">
    <w:p w14:paraId="3F1A46D5" w14:textId="77777777" w:rsidR="00BD6461" w:rsidRDefault="00BD64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85F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38D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9F8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018A1" w14:textId="77777777" w:rsidR="00BD6461" w:rsidRDefault="00BD6461" w:rsidP="009139A6">
      <w:r>
        <w:separator/>
      </w:r>
    </w:p>
  </w:footnote>
  <w:footnote w:type="continuationSeparator" w:id="0">
    <w:p w14:paraId="2DC9333D" w14:textId="77777777" w:rsidR="00BD6461" w:rsidRDefault="00BD64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AF5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064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586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6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BD6461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8BCDC"/>
  <w15:chartTrackingRefBased/>
  <w15:docId w15:val="{E10E378C-8298-4AA3-8A93-5B0F4B35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64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2024-09-13T20:33:00Z</dcterms:created>
  <dcterms:modified xsi:type="dcterms:W3CDTF">2024-09-13T20:35:00Z</dcterms:modified>
</cp:coreProperties>
</file>