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D9895" w14:textId="77777777" w:rsidR="00F1126C" w:rsidRDefault="00F1126C" w:rsidP="00F1126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COUPER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9A38032" w14:textId="77777777" w:rsidR="00F1126C" w:rsidRDefault="00F1126C" w:rsidP="00F1126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Harlestone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Husbandman.</w:t>
      </w:r>
    </w:p>
    <w:p w14:paraId="3079BF94" w14:textId="77777777" w:rsidR="00F1126C" w:rsidRDefault="00F1126C" w:rsidP="00F1126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B75A32" w14:textId="77777777" w:rsidR="00F1126C" w:rsidRDefault="00F1126C" w:rsidP="00F1126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0C0A4E" w14:textId="77777777" w:rsidR="00F1126C" w:rsidRDefault="00F1126C" w:rsidP="00F1126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Marshall(q.v.) brought a plaint of debt against him.</w:t>
      </w:r>
    </w:p>
    <w:p w14:paraId="5AF41984" w14:textId="77777777" w:rsidR="00F1126C" w:rsidRDefault="00F1126C" w:rsidP="00F1126C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183CC38" w14:textId="77777777" w:rsidR="00F1126C" w:rsidRDefault="00F1126C" w:rsidP="00F1126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3E766F" w14:textId="77777777" w:rsidR="00F1126C" w:rsidRDefault="00F1126C" w:rsidP="00F1126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23DFE" w14:textId="77777777" w:rsidR="00F1126C" w:rsidRDefault="00F1126C" w:rsidP="00F1126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20FF8F" w14:textId="77777777" w:rsidR="00F1126C" w:rsidRDefault="00F1126C" w:rsidP="00F1126C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December 2021</w:t>
      </w:r>
    </w:p>
    <w:p w14:paraId="58A7412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2BA5D" w14:textId="77777777" w:rsidR="00F1126C" w:rsidRDefault="00F1126C" w:rsidP="009139A6">
      <w:r>
        <w:separator/>
      </w:r>
    </w:p>
  </w:endnote>
  <w:endnote w:type="continuationSeparator" w:id="0">
    <w:p w14:paraId="4496976F" w14:textId="77777777" w:rsidR="00F1126C" w:rsidRDefault="00F112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A1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21F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842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C4380" w14:textId="77777777" w:rsidR="00F1126C" w:rsidRDefault="00F1126C" w:rsidP="009139A6">
      <w:r>
        <w:separator/>
      </w:r>
    </w:p>
  </w:footnote>
  <w:footnote w:type="continuationSeparator" w:id="0">
    <w:p w14:paraId="4AF7C0AD" w14:textId="77777777" w:rsidR="00F1126C" w:rsidRDefault="00F112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2B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13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25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26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1126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6BCCB"/>
  <w15:chartTrackingRefBased/>
  <w15:docId w15:val="{577A5D65-C4CE-43B1-B85C-E2C62700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112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2022-01-06T08:06:00Z</dcterms:created>
  <dcterms:modified xsi:type="dcterms:W3CDTF">2022-01-06T08:06:00Z</dcterms:modified>
</cp:coreProperties>
</file>