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C094" w14:textId="77777777" w:rsidR="004B738A" w:rsidRDefault="004B738A" w:rsidP="004B73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William COUPER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fl.1435)</w:t>
      </w:r>
    </w:p>
    <w:p w14:paraId="26D6A032" w14:textId="77777777" w:rsidR="004B738A" w:rsidRDefault="004B738A" w:rsidP="004B73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 Baker.</w:t>
      </w:r>
    </w:p>
    <w:p w14:paraId="12CC5B02" w14:textId="77777777" w:rsidR="004B738A" w:rsidRDefault="004B738A" w:rsidP="004B73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4CC2216" w14:textId="77777777" w:rsidR="004B738A" w:rsidRDefault="004B738A" w:rsidP="004B73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6446EF8" w14:textId="77777777" w:rsidR="004B738A" w:rsidRDefault="004B738A" w:rsidP="004B73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Snayth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(q.v.) were appointed farmers of 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Bishop’s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621D26" w14:textId="77777777" w:rsidR="004B738A" w:rsidRDefault="004B738A" w:rsidP="004B73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borough.</w:t>
      </w:r>
    </w:p>
    <w:p w14:paraId="51051AB6" w14:textId="77777777" w:rsidR="004B738A" w:rsidRDefault="004B738A" w:rsidP="004B738A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p.186)</w:t>
      </w:r>
    </w:p>
    <w:p w14:paraId="4BDEA523" w14:textId="77777777" w:rsidR="004B738A" w:rsidRDefault="004B738A" w:rsidP="004B73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7721492" w14:textId="77777777" w:rsidR="004B738A" w:rsidRDefault="004B738A" w:rsidP="004B73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E8BEB40" w14:textId="77777777" w:rsidR="004B738A" w:rsidRDefault="004B738A" w:rsidP="004B738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September 2022</w:t>
      </w:r>
    </w:p>
    <w:p w14:paraId="2DD40C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05AF8" w14:textId="77777777" w:rsidR="004B738A" w:rsidRDefault="004B738A" w:rsidP="009139A6">
      <w:r>
        <w:separator/>
      </w:r>
    </w:p>
  </w:endnote>
  <w:endnote w:type="continuationSeparator" w:id="0">
    <w:p w14:paraId="1A28F6D4" w14:textId="77777777" w:rsidR="004B738A" w:rsidRDefault="004B73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52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754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6D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C1EE9" w14:textId="77777777" w:rsidR="004B738A" w:rsidRDefault="004B738A" w:rsidP="009139A6">
      <w:r>
        <w:separator/>
      </w:r>
    </w:p>
  </w:footnote>
  <w:footnote w:type="continuationSeparator" w:id="0">
    <w:p w14:paraId="0AB661BD" w14:textId="77777777" w:rsidR="004B738A" w:rsidRDefault="004B73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151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F2C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180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8A"/>
    <w:rsid w:val="000666E0"/>
    <w:rsid w:val="002510B7"/>
    <w:rsid w:val="004B738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17946"/>
  <w15:chartTrackingRefBased/>
  <w15:docId w15:val="{DBFED70D-BCD4-4030-B89E-8D44D954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2022-09-20T19:48:00Z</dcterms:created>
  <dcterms:modified xsi:type="dcterms:W3CDTF">2022-09-20T19:49:00Z</dcterms:modified>
</cp:coreProperties>
</file>