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8E986" w14:textId="77777777" w:rsidR="0089748C" w:rsidRDefault="0089748C" w:rsidP="00897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fl.1427)</w:t>
      </w:r>
    </w:p>
    <w:p w14:paraId="41539F6F" w14:textId="77777777" w:rsidR="0089748C" w:rsidRDefault="0089748C" w:rsidP="00897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4018326D" w14:textId="77777777" w:rsidR="0089748C" w:rsidRDefault="0089748C" w:rsidP="00897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B5355E9" w14:textId="77777777" w:rsidR="0089748C" w:rsidRDefault="0089748C" w:rsidP="00897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713D570" w14:textId="77777777" w:rsidR="0089748C" w:rsidRDefault="0089748C" w:rsidP="00897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held a tenement called a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barkelhouse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5EF00506" w14:textId="77777777" w:rsidR="0089748C" w:rsidRDefault="0089748C" w:rsidP="0089748C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p.84)</w:t>
      </w:r>
    </w:p>
    <w:p w14:paraId="38FDA121" w14:textId="77777777" w:rsidR="0089748C" w:rsidRDefault="0089748C" w:rsidP="00897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51B42AE" w14:textId="77777777" w:rsidR="0089748C" w:rsidRDefault="0089748C" w:rsidP="00897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1DA094B" w14:textId="77777777" w:rsidR="0089748C" w:rsidRDefault="0089748C" w:rsidP="0089748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August 2022</w:t>
      </w:r>
    </w:p>
    <w:p w14:paraId="37CBCDB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73493" w14:textId="77777777" w:rsidR="0089748C" w:rsidRDefault="0089748C" w:rsidP="009139A6">
      <w:r>
        <w:separator/>
      </w:r>
    </w:p>
  </w:endnote>
  <w:endnote w:type="continuationSeparator" w:id="0">
    <w:p w14:paraId="0EAAF8C8" w14:textId="77777777" w:rsidR="0089748C" w:rsidRDefault="008974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A1D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F4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733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EC2E3" w14:textId="77777777" w:rsidR="0089748C" w:rsidRDefault="0089748C" w:rsidP="009139A6">
      <w:r>
        <w:separator/>
      </w:r>
    </w:p>
  </w:footnote>
  <w:footnote w:type="continuationSeparator" w:id="0">
    <w:p w14:paraId="7F07C49C" w14:textId="77777777" w:rsidR="0089748C" w:rsidRDefault="008974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8D1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54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A8F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8C"/>
    <w:rsid w:val="000666E0"/>
    <w:rsid w:val="002510B7"/>
    <w:rsid w:val="005C130B"/>
    <w:rsid w:val="00826F5C"/>
    <w:rsid w:val="0089748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588DD"/>
  <w15:chartTrackingRefBased/>
  <w15:docId w15:val="{2640204C-4ABD-418B-B7A7-0A99A64C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2022-09-06T20:48:00Z</dcterms:created>
  <dcterms:modified xsi:type="dcterms:W3CDTF">2022-09-06T20:48:00Z</dcterms:modified>
</cp:coreProperties>
</file>