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C56C11" w14:textId="77777777" w:rsidR="00A20B3F" w:rsidRDefault="00A20B3F" w:rsidP="00A20B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COUPER</w:t>
      </w:r>
      <w:r>
        <w:rPr>
          <w:rFonts w:ascii="Times New Roman" w:hAnsi="Times New Roman" w:cs="Times New Roman"/>
        </w:rPr>
        <w:t xml:space="preserve">      (fl.1483)</w:t>
      </w:r>
    </w:p>
    <w:p w14:paraId="2BCF9E1F" w14:textId="77777777" w:rsidR="00A20B3F" w:rsidRDefault="00A20B3F" w:rsidP="00A20B3F">
      <w:pPr>
        <w:rPr>
          <w:rFonts w:ascii="Times New Roman" w:hAnsi="Times New Roman" w:cs="Times New Roman"/>
        </w:rPr>
      </w:pPr>
    </w:p>
    <w:p w14:paraId="56F1CBD9" w14:textId="77777777" w:rsidR="00A20B3F" w:rsidRDefault="00A20B3F" w:rsidP="00A20B3F">
      <w:pPr>
        <w:rPr>
          <w:rFonts w:ascii="Times New Roman" w:hAnsi="Times New Roman" w:cs="Times New Roman"/>
        </w:rPr>
      </w:pPr>
    </w:p>
    <w:p w14:paraId="152633B4" w14:textId="77777777" w:rsidR="00A20B3F" w:rsidRDefault="00A20B3F" w:rsidP="00A20B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Thomas </w:t>
      </w:r>
      <w:proofErr w:type="spellStart"/>
      <w:r>
        <w:rPr>
          <w:rFonts w:ascii="Times New Roman" w:hAnsi="Times New Roman" w:cs="Times New Roman"/>
        </w:rPr>
        <w:t>Watey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Shangyll</w:t>
      </w:r>
      <w:proofErr w:type="spellEnd"/>
      <w:r>
        <w:rPr>
          <w:rFonts w:ascii="Times New Roman" w:hAnsi="Times New Roman" w:cs="Times New Roman"/>
        </w:rPr>
        <w:t>(q.v.),</w:t>
      </w:r>
    </w:p>
    <w:p w14:paraId="759A3B22" w14:textId="77777777" w:rsidR="00A20B3F" w:rsidRDefault="00A20B3F" w:rsidP="00A20B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both of Great </w:t>
      </w:r>
      <w:proofErr w:type="spellStart"/>
      <w:r>
        <w:rPr>
          <w:rFonts w:ascii="Times New Roman" w:hAnsi="Times New Roman" w:cs="Times New Roman"/>
        </w:rPr>
        <w:t>Hormead</w:t>
      </w:r>
      <w:proofErr w:type="spellEnd"/>
      <w:r>
        <w:rPr>
          <w:rFonts w:ascii="Times New Roman" w:hAnsi="Times New Roman" w:cs="Times New Roman"/>
        </w:rPr>
        <w:t>, Hertfordshire.</w:t>
      </w:r>
    </w:p>
    <w:p w14:paraId="38DB70C7" w14:textId="77777777" w:rsidR="00A20B3F" w:rsidRDefault="00A20B3F" w:rsidP="00A20B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55824BA6" w14:textId="77777777" w:rsidR="00A20B3F" w:rsidRDefault="00A20B3F" w:rsidP="00A20B3F">
      <w:pPr>
        <w:rPr>
          <w:rFonts w:ascii="Times New Roman" w:hAnsi="Times New Roman" w:cs="Times New Roman"/>
        </w:rPr>
      </w:pPr>
    </w:p>
    <w:p w14:paraId="029CF27B" w14:textId="77777777" w:rsidR="00A20B3F" w:rsidRDefault="00A20B3F" w:rsidP="00A20B3F">
      <w:pPr>
        <w:rPr>
          <w:rFonts w:ascii="Times New Roman" w:hAnsi="Times New Roman" w:cs="Times New Roman"/>
        </w:rPr>
      </w:pPr>
    </w:p>
    <w:p w14:paraId="5A0EFD9F" w14:textId="77777777" w:rsidR="00A20B3F" w:rsidRDefault="00A20B3F" w:rsidP="00A20B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October 2019</w:t>
      </w:r>
    </w:p>
    <w:p w14:paraId="12422990" w14:textId="77777777" w:rsidR="006B2F86" w:rsidRPr="00E71FC3" w:rsidRDefault="00A20B3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819FC0" w14:textId="77777777" w:rsidR="00A20B3F" w:rsidRDefault="00A20B3F" w:rsidP="00E71FC3">
      <w:r>
        <w:separator/>
      </w:r>
    </w:p>
  </w:endnote>
  <w:endnote w:type="continuationSeparator" w:id="0">
    <w:p w14:paraId="3363913E" w14:textId="77777777" w:rsidR="00A20B3F" w:rsidRDefault="00A20B3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23B5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41314A" w14:textId="77777777" w:rsidR="00A20B3F" w:rsidRDefault="00A20B3F" w:rsidP="00E71FC3">
      <w:r>
        <w:separator/>
      </w:r>
    </w:p>
  </w:footnote>
  <w:footnote w:type="continuationSeparator" w:id="0">
    <w:p w14:paraId="2348AAEB" w14:textId="77777777" w:rsidR="00A20B3F" w:rsidRDefault="00A20B3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B3F"/>
    <w:rsid w:val="001A7C09"/>
    <w:rsid w:val="00577BD5"/>
    <w:rsid w:val="00656CBA"/>
    <w:rsid w:val="006A1F77"/>
    <w:rsid w:val="00733BE7"/>
    <w:rsid w:val="00A20B3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26392"/>
  <w15:chartTrackingRefBased/>
  <w15:docId w15:val="{FA98913C-4BB9-4F58-9C62-93EC544E1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20B3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2019-10-26T16:11:00Z</dcterms:created>
  <dcterms:modified xsi:type="dcterms:W3CDTF">2019-10-26T16:12:00Z</dcterms:modified>
</cp:coreProperties>
</file>