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088E4" w14:textId="77777777" w:rsidR="00F43750" w:rsidRDefault="00F43750" w:rsidP="00F437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COUPER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11D07EBA" w14:textId="77777777" w:rsidR="00F43750" w:rsidRDefault="00F43750" w:rsidP="00F43750">
      <w:pPr>
        <w:pStyle w:val="NoSpacing"/>
        <w:rPr>
          <w:rFonts w:cs="Times New Roman"/>
          <w:szCs w:val="24"/>
        </w:rPr>
      </w:pPr>
    </w:p>
    <w:p w14:paraId="069A6EA1" w14:textId="77777777" w:rsidR="00F43750" w:rsidRDefault="00F43750" w:rsidP="00F43750">
      <w:pPr>
        <w:pStyle w:val="NoSpacing"/>
        <w:rPr>
          <w:rFonts w:cs="Times New Roman"/>
          <w:szCs w:val="24"/>
        </w:rPr>
      </w:pPr>
    </w:p>
    <w:p w14:paraId="6D92CDC8" w14:textId="77777777" w:rsidR="00F43750" w:rsidRDefault="00F43750" w:rsidP="00F437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Margaret Smyth of Boxford, Suffolk(q.v.).</w:t>
      </w:r>
    </w:p>
    <w:p w14:paraId="33ED73CF" w14:textId="77777777" w:rsidR="00F43750" w:rsidRDefault="00F43750" w:rsidP="00F437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(“Wills of the Archdeaconry of Sudbury, 1439 – 1474, volume 1, </w:t>
      </w:r>
    </w:p>
    <w:p w14:paraId="3780934F" w14:textId="77777777" w:rsidR="00F43750" w:rsidRDefault="00F43750" w:rsidP="00F437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ed. Peter Northeast, pub. the Suffolk Records Society, 2001, pp.114-5)</w:t>
      </w:r>
    </w:p>
    <w:p w14:paraId="5A9FFFA3" w14:textId="77777777" w:rsidR="00F43750" w:rsidRDefault="00F43750" w:rsidP="00F43750">
      <w:pPr>
        <w:pStyle w:val="NoSpacing"/>
        <w:rPr>
          <w:rFonts w:cs="Times New Roman"/>
          <w:szCs w:val="24"/>
        </w:rPr>
      </w:pPr>
    </w:p>
    <w:p w14:paraId="471EE40F" w14:textId="77777777" w:rsidR="00F43750" w:rsidRDefault="00F43750" w:rsidP="00F43750">
      <w:pPr>
        <w:pStyle w:val="NoSpacing"/>
        <w:rPr>
          <w:rFonts w:cs="Times New Roman"/>
          <w:szCs w:val="24"/>
        </w:rPr>
      </w:pPr>
    </w:p>
    <w:p w14:paraId="071FF71C" w14:textId="77777777" w:rsidR="00F43750" w:rsidRDefault="00F43750" w:rsidP="00F437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Sep.1444</w:t>
      </w:r>
      <w:r>
        <w:rPr>
          <w:rFonts w:cs="Times New Roman"/>
          <w:szCs w:val="24"/>
        </w:rPr>
        <w:tab/>
        <w:t xml:space="preserve">His mother made him a joint executor of her Will, in which she </w:t>
      </w:r>
    </w:p>
    <w:p w14:paraId="7057909C" w14:textId="77777777" w:rsidR="00F43750" w:rsidRDefault="00F43750" w:rsidP="00F437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bequeathed him a tenement in Boxford and a piece of meadow in Boxford.</w:t>
      </w:r>
    </w:p>
    <w:p w14:paraId="6A53ADA6" w14:textId="77777777" w:rsidR="00F43750" w:rsidRDefault="00F43750" w:rsidP="00F437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2739B89C" w14:textId="77777777" w:rsidR="00F43750" w:rsidRDefault="00F43750" w:rsidP="00F43750">
      <w:pPr>
        <w:pStyle w:val="NoSpacing"/>
        <w:rPr>
          <w:rFonts w:cs="Times New Roman"/>
          <w:szCs w:val="24"/>
        </w:rPr>
      </w:pPr>
    </w:p>
    <w:p w14:paraId="6C6C0373" w14:textId="77777777" w:rsidR="00F43750" w:rsidRDefault="00F43750" w:rsidP="00F43750">
      <w:pPr>
        <w:pStyle w:val="NoSpacing"/>
        <w:rPr>
          <w:rFonts w:cs="Times New Roman"/>
          <w:szCs w:val="24"/>
        </w:rPr>
      </w:pPr>
    </w:p>
    <w:p w14:paraId="06CD3743" w14:textId="77777777" w:rsidR="00F43750" w:rsidRDefault="00F43750" w:rsidP="00F437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2025</w:t>
      </w:r>
    </w:p>
    <w:p w14:paraId="242F78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CAE2F" w14:textId="77777777" w:rsidR="00F43750" w:rsidRDefault="00F43750" w:rsidP="009139A6">
      <w:r>
        <w:separator/>
      </w:r>
    </w:p>
  </w:endnote>
  <w:endnote w:type="continuationSeparator" w:id="0">
    <w:p w14:paraId="723CC6A7" w14:textId="77777777" w:rsidR="00F43750" w:rsidRDefault="00F437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42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9D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AAD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BCF08" w14:textId="77777777" w:rsidR="00F43750" w:rsidRDefault="00F43750" w:rsidP="009139A6">
      <w:r>
        <w:separator/>
      </w:r>
    </w:p>
  </w:footnote>
  <w:footnote w:type="continuationSeparator" w:id="0">
    <w:p w14:paraId="209B69BB" w14:textId="77777777" w:rsidR="00F43750" w:rsidRDefault="00F437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206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37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73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50"/>
    <w:rsid w:val="000666E0"/>
    <w:rsid w:val="002510B7"/>
    <w:rsid w:val="00270799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375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175FF"/>
  <w15:chartTrackingRefBased/>
  <w15:docId w15:val="{76D27A9D-8E86-4AF3-8BCE-8336550A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2025-02-01T20:31:00Z</dcterms:created>
  <dcterms:modified xsi:type="dcterms:W3CDTF">2025-02-01T20:31:00Z</dcterms:modified>
</cp:coreProperties>
</file>