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37C55" w14:textId="77777777" w:rsidR="00B4223F" w:rsidRDefault="00B4223F" w:rsidP="00B42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COUPER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459EAC" w14:textId="77777777" w:rsidR="00B4223F" w:rsidRDefault="00B4223F" w:rsidP="00B42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Stratford upon Avon, Warwickshire. Ironmonger.</w:t>
      </w:r>
    </w:p>
    <w:p w14:paraId="0CE50581" w14:textId="77777777" w:rsidR="00B4223F" w:rsidRDefault="00B4223F" w:rsidP="00B4223F">
      <w:pPr>
        <w:rPr>
          <w:rFonts w:ascii="Times New Roman" w:hAnsi="Times New Roman" w:cs="Times New Roman"/>
        </w:rPr>
      </w:pPr>
    </w:p>
    <w:p w14:paraId="4910D13F" w14:textId="77777777" w:rsidR="00B4223F" w:rsidRDefault="00B4223F" w:rsidP="00B4223F">
      <w:pPr>
        <w:rPr>
          <w:rFonts w:ascii="Times New Roman" w:hAnsi="Times New Roman" w:cs="Times New Roman"/>
        </w:rPr>
      </w:pPr>
    </w:p>
    <w:p w14:paraId="25383E3F" w14:textId="77777777" w:rsidR="00B4223F" w:rsidRDefault="00B4223F" w:rsidP="00B42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Persons(q.v.) and Roger </w:t>
      </w:r>
      <w:proofErr w:type="spellStart"/>
      <w:r>
        <w:rPr>
          <w:rFonts w:ascii="Times New Roman" w:hAnsi="Times New Roman" w:cs="Times New Roman"/>
        </w:rPr>
        <w:t>Paret</w:t>
      </w:r>
      <w:proofErr w:type="spellEnd"/>
      <w:r>
        <w:rPr>
          <w:rFonts w:ascii="Times New Roman" w:hAnsi="Times New Roman" w:cs="Times New Roman"/>
        </w:rPr>
        <w:t>(q.v.), both of Stratford upon Avon,</w:t>
      </w:r>
    </w:p>
    <w:p w14:paraId="79B8C0FD" w14:textId="77777777" w:rsidR="00B4223F" w:rsidRDefault="00B4223F" w:rsidP="00B42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14:paraId="3FD09C67" w14:textId="77777777" w:rsidR="00B4223F" w:rsidRDefault="00B4223F" w:rsidP="00B42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13D4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0CE3E0" w14:textId="77777777" w:rsidR="00B4223F" w:rsidRDefault="00B4223F" w:rsidP="00B4223F">
      <w:pPr>
        <w:rPr>
          <w:rFonts w:ascii="Times New Roman" w:hAnsi="Times New Roman" w:cs="Times New Roman"/>
        </w:rPr>
      </w:pPr>
    </w:p>
    <w:p w14:paraId="268ED4A7" w14:textId="77777777" w:rsidR="00B4223F" w:rsidRDefault="00B4223F" w:rsidP="00B4223F">
      <w:pPr>
        <w:rPr>
          <w:rFonts w:ascii="Times New Roman" w:hAnsi="Times New Roman" w:cs="Times New Roman"/>
        </w:rPr>
      </w:pPr>
    </w:p>
    <w:p w14:paraId="5080E10F" w14:textId="77777777" w:rsidR="00B4223F" w:rsidRDefault="00B4223F" w:rsidP="00B422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2018</w:t>
      </w:r>
    </w:p>
    <w:p w14:paraId="7B46E6D8" w14:textId="77777777" w:rsidR="00B4223F" w:rsidRPr="00F95BF0" w:rsidRDefault="00B4223F" w:rsidP="00B4223F">
      <w:pPr>
        <w:rPr>
          <w:rFonts w:ascii="Times New Roman" w:hAnsi="Times New Roman" w:cs="Times New Roman"/>
        </w:rPr>
      </w:pPr>
    </w:p>
    <w:p w14:paraId="6A12E9F9" w14:textId="77777777" w:rsidR="00B4223F" w:rsidRPr="00FB6FA1" w:rsidRDefault="00B4223F" w:rsidP="00B4223F">
      <w:pPr>
        <w:rPr>
          <w:rFonts w:ascii="Times New Roman" w:hAnsi="Times New Roman" w:cs="Times New Roman"/>
        </w:rPr>
      </w:pPr>
    </w:p>
    <w:p w14:paraId="126C0FBC" w14:textId="77777777" w:rsidR="006B2F86" w:rsidRPr="00B4223F" w:rsidRDefault="00B4223F" w:rsidP="00B4223F">
      <w:bookmarkStart w:id="0" w:name="_GoBack"/>
      <w:bookmarkEnd w:id="0"/>
    </w:p>
    <w:sectPr w:rsidR="006B2F86" w:rsidRPr="00B4223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60AF9" w14:textId="77777777" w:rsidR="00B4223F" w:rsidRDefault="00B4223F" w:rsidP="00E71FC3">
      <w:r>
        <w:separator/>
      </w:r>
    </w:p>
  </w:endnote>
  <w:endnote w:type="continuationSeparator" w:id="0">
    <w:p w14:paraId="38875760" w14:textId="77777777" w:rsidR="00B4223F" w:rsidRDefault="00B422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9CB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45F49" w14:textId="77777777" w:rsidR="00B4223F" w:rsidRDefault="00B4223F" w:rsidP="00E71FC3">
      <w:r>
        <w:separator/>
      </w:r>
    </w:p>
  </w:footnote>
  <w:footnote w:type="continuationSeparator" w:id="0">
    <w:p w14:paraId="3D9ECC13" w14:textId="77777777" w:rsidR="00B4223F" w:rsidRDefault="00B422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3F"/>
    <w:rsid w:val="001A7C09"/>
    <w:rsid w:val="00577BD5"/>
    <w:rsid w:val="00656CBA"/>
    <w:rsid w:val="006A1F77"/>
    <w:rsid w:val="00733BE7"/>
    <w:rsid w:val="00AB52E8"/>
    <w:rsid w:val="00B16D3F"/>
    <w:rsid w:val="00B422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4751"/>
  <w15:chartTrackingRefBased/>
  <w15:docId w15:val="{7A892E15-306B-40C0-B3DE-A34A7962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22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2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2018-10-20T19:23:00Z</dcterms:created>
  <dcterms:modified xsi:type="dcterms:W3CDTF">2018-10-20T19:23:00Z</dcterms:modified>
</cp:coreProperties>
</file>