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70BE9" w14:textId="77777777" w:rsidR="007310F9" w:rsidRDefault="007310F9" w:rsidP="00731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COUPER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5DE0BA91" w14:textId="77777777" w:rsidR="007310F9" w:rsidRDefault="007310F9" w:rsidP="00731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New Salisbury, Wiltshire. </w:t>
      </w:r>
      <w:proofErr w:type="spellStart"/>
      <w:r>
        <w:rPr>
          <w:rFonts w:cs="Times New Roman"/>
          <w:szCs w:val="24"/>
        </w:rPr>
        <w:t>Bedweaver</w:t>
      </w:r>
      <w:proofErr w:type="spellEnd"/>
      <w:r>
        <w:rPr>
          <w:rFonts w:cs="Times New Roman"/>
          <w:szCs w:val="24"/>
        </w:rPr>
        <w:t>.</w:t>
      </w:r>
    </w:p>
    <w:p w14:paraId="11622D1D" w14:textId="77777777" w:rsidR="007310F9" w:rsidRDefault="007310F9" w:rsidP="007310F9">
      <w:pPr>
        <w:pStyle w:val="NoSpacing"/>
        <w:rPr>
          <w:rFonts w:cs="Times New Roman"/>
          <w:szCs w:val="24"/>
        </w:rPr>
      </w:pPr>
    </w:p>
    <w:p w14:paraId="7E695C3E" w14:textId="77777777" w:rsidR="007310F9" w:rsidRDefault="007310F9" w:rsidP="007310F9">
      <w:pPr>
        <w:pStyle w:val="NoSpacing"/>
        <w:rPr>
          <w:rFonts w:cs="Times New Roman"/>
          <w:szCs w:val="24"/>
        </w:rPr>
      </w:pPr>
    </w:p>
    <w:p w14:paraId="2B04A4E5" w14:textId="77777777" w:rsidR="007310F9" w:rsidRDefault="007310F9" w:rsidP="00731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Jun.1486</w:t>
      </w:r>
      <w:r>
        <w:rPr>
          <w:rFonts w:cs="Times New Roman"/>
          <w:szCs w:val="24"/>
        </w:rPr>
        <w:tab/>
        <w:t xml:space="preserve">He was pardoned for not appearing to answer Henry Wotton, touching a </w:t>
      </w:r>
      <w:proofErr w:type="gramStart"/>
      <w:r>
        <w:rPr>
          <w:rFonts w:cs="Times New Roman"/>
          <w:szCs w:val="24"/>
        </w:rPr>
        <w:t>debt</w:t>
      </w:r>
      <w:proofErr w:type="gramEnd"/>
      <w:r>
        <w:rPr>
          <w:rFonts w:cs="Times New Roman"/>
          <w:szCs w:val="24"/>
        </w:rPr>
        <w:t xml:space="preserve"> </w:t>
      </w:r>
    </w:p>
    <w:p w14:paraId="6C36AE18" w14:textId="77777777" w:rsidR="007310F9" w:rsidRDefault="007310F9" w:rsidP="00731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40s.   (C.P.R. 1484-94 p.3)</w:t>
      </w:r>
    </w:p>
    <w:p w14:paraId="08C1C4CF" w14:textId="77777777" w:rsidR="007310F9" w:rsidRDefault="007310F9" w:rsidP="007310F9">
      <w:pPr>
        <w:pStyle w:val="NoSpacing"/>
        <w:rPr>
          <w:rFonts w:cs="Times New Roman"/>
          <w:szCs w:val="24"/>
        </w:rPr>
      </w:pPr>
    </w:p>
    <w:p w14:paraId="0CA7F6DE" w14:textId="77777777" w:rsidR="007310F9" w:rsidRDefault="007310F9" w:rsidP="007310F9">
      <w:pPr>
        <w:pStyle w:val="NoSpacing"/>
        <w:rPr>
          <w:rFonts w:cs="Times New Roman"/>
          <w:szCs w:val="24"/>
        </w:rPr>
      </w:pPr>
    </w:p>
    <w:p w14:paraId="22B668EF" w14:textId="77777777" w:rsidR="007310F9" w:rsidRDefault="007310F9" w:rsidP="007310F9">
      <w:pPr>
        <w:pStyle w:val="NoSpacing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>7 May 2024</w:t>
      </w:r>
    </w:p>
    <w:p w14:paraId="13E12A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5828F5" w14:textId="77777777" w:rsidR="007310F9" w:rsidRDefault="007310F9" w:rsidP="009139A6">
      <w:r>
        <w:separator/>
      </w:r>
    </w:p>
  </w:endnote>
  <w:endnote w:type="continuationSeparator" w:id="0">
    <w:p w14:paraId="39EE89E1" w14:textId="77777777" w:rsidR="007310F9" w:rsidRDefault="007310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8EF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39D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4E58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E5DF94" w14:textId="77777777" w:rsidR="007310F9" w:rsidRDefault="007310F9" w:rsidP="009139A6">
      <w:r>
        <w:separator/>
      </w:r>
    </w:p>
  </w:footnote>
  <w:footnote w:type="continuationSeparator" w:id="0">
    <w:p w14:paraId="45801697" w14:textId="77777777" w:rsidR="007310F9" w:rsidRDefault="007310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7C7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2BD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47C6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F9"/>
    <w:rsid w:val="000666E0"/>
    <w:rsid w:val="002510B7"/>
    <w:rsid w:val="00270799"/>
    <w:rsid w:val="005C130B"/>
    <w:rsid w:val="007310F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3D8EE"/>
  <w15:chartTrackingRefBased/>
  <w15:docId w15:val="{80C7DAD0-0E5B-4FC1-A5C0-1DB653A2C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2024-05-07T18:36:00Z</dcterms:created>
  <dcterms:modified xsi:type="dcterms:W3CDTF">2024-05-07T18:37:00Z</dcterms:modified>
</cp:coreProperties>
</file>