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050" w:rsidRDefault="002A4050" w:rsidP="002A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A4050" w:rsidRDefault="002A4050" w:rsidP="002A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Lynn. Merchant.</w:t>
      </w:r>
    </w:p>
    <w:p w:rsidR="002A4050" w:rsidRDefault="002A4050" w:rsidP="002A4050">
      <w:pPr>
        <w:rPr>
          <w:rFonts w:ascii="Times New Roman" w:hAnsi="Times New Roman" w:cs="Times New Roman"/>
        </w:rPr>
      </w:pPr>
    </w:p>
    <w:p w:rsidR="002A4050" w:rsidRDefault="002A4050" w:rsidP="002A4050">
      <w:pPr>
        <w:rPr>
          <w:rFonts w:ascii="Times New Roman" w:hAnsi="Times New Roman" w:cs="Times New Roman"/>
        </w:rPr>
      </w:pPr>
    </w:p>
    <w:p w:rsidR="002A4050" w:rsidRDefault="002A4050" w:rsidP="002A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Hamond of Lynn(q.v.) brought a plaint of debt against him</w:t>
      </w:r>
    </w:p>
    <w:p w:rsidR="002A4050" w:rsidRDefault="002A4050" w:rsidP="002A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Nicholas </w:t>
      </w:r>
      <w:proofErr w:type="spellStart"/>
      <w:r>
        <w:rPr>
          <w:rFonts w:ascii="Times New Roman" w:hAnsi="Times New Roman" w:cs="Times New Roman"/>
        </w:rPr>
        <w:t>Barvile</w:t>
      </w:r>
      <w:proofErr w:type="spellEnd"/>
      <w:r>
        <w:rPr>
          <w:rFonts w:ascii="Times New Roman" w:hAnsi="Times New Roman" w:cs="Times New Roman"/>
        </w:rPr>
        <w:t xml:space="preserve"> of Norwich, mercer(q.v.).</w:t>
      </w:r>
    </w:p>
    <w:p w:rsidR="002A4050" w:rsidRDefault="002A4050" w:rsidP="002A405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A4050" w:rsidRDefault="002A4050" w:rsidP="002A4050">
      <w:pPr>
        <w:rPr>
          <w:rFonts w:ascii="Times New Roman" w:hAnsi="Times New Roman" w:cs="Times New Roman"/>
        </w:rPr>
      </w:pPr>
    </w:p>
    <w:p w:rsidR="002A4050" w:rsidRDefault="002A4050" w:rsidP="002A4050">
      <w:pPr>
        <w:rPr>
          <w:rFonts w:ascii="Times New Roman" w:hAnsi="Times New Roman" w:cs="Times New Roman"/>
        </w:rPr>
      </w:pPr>
    </w:p>
    <w:p w:rsidR="002A4050" w:rsidRDefault="002A4050" w:rsidP="002A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December 2017</w:t>
      </w:r>
    </w:p>
    <w:p w:rsidR="006B2F86" w:rsidRPr="00E71FC3" w:rsidRDefault="002A40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050" w:rsidRDefault="002A4050" w:rsidP="00E71FC3">
      <w:r>
        <w:separator/>
      </w:r>
    </w:p>
  </w:endnote>
  <w:endnote w:type="continuationSeparator" w:id="0">
    <w:p w:rsidR="002A4050" w:rsidRDefault="002A40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050" w:rsidRDefault="002A4050" w:rsidP="00E71FC3">
      <w:r>
        <w:separator/>
      </w:r>
    </w:p>
  </w:footnote>
  <w:footnote w:type="continuationSeparator" w:id="0">
    <w:p w:rsidR="002A4050" w:rsidRDefault="002A40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50"/>
    <w:rsid w:val="001A7C09"/>
    <w:rsid w:val="002A40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32DEF-4158-4CD7-A1A4-8E8D3E57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40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A4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2018-01-02T19:44:00Z</dcterms:created>
  <dcterms:modified xsi:type="dcterms:W3CDTF">2018-01-02T19:44:00Z</dcterms:modified>
</cp:coreProperties>
</file>