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0314F" w14:textId="76C0FA48" w:rsidR="00BA00AB" w:rsidRDefault="008521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fl.1444-5)</w:t>
      </w:r>
    </w:p>
    <w:p w14:paraId="644E93BD" w14:textId="7E41B55F" w:rsidR="008521A3" w:rsidRDefault="008521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Cutler.</w:t>
      </w:r>
    </w:p>
    <w:p w14:paraId="39D7F207" w14:textId="2C6CBB67" w:rsidR="008521A3" w:rsidRDefault="008521A3" w:rsidP="009139A6">
      <w:pPr>
        <w:pStyle w:val="NoSpacing"/>
        <w:rPr>
          <w:rFonts w:cs="Times New Roman"/>
          <w:szCs w:val="24"/>
        </w:rPr>
      </w:pPr>
    </w:p>
    <w:p w14:paraId="625E357C" w14:textId="5336B26F" w:rsidR="008521A3" w:rsidRDefault="008521A3" w:rsidP="009139A6">
      <w:pPr>
        <w:pStyle w:val="NoSpacing"/>
        <w:rPr>
          <w:rFonts w:cs="Times New Roman"/>
          <w:szCs w:val="24"/>
        </w:rPr>
      </w:pPr>
    </w:p>
    <w:p w14:paraId="746824BD" w14:textId="68889E57" w:rsidR="008521A3" w:rsidRDefault="008521A3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1444-5</w:t>
      </w:r>
      <w:r>
        <w:rPr>
          <w:rFonts w:cs="Times New Roman"/>
          <w:szCs w:val="24"/>
        </w:rPr>
        <w:tab/>
        <w:t>He had an apprentice, called John Brian(q.v.).</w:t>
      </w:r>
    </w:p>
    <w:p w14:paraId="5C2F6517" w14:textId="1BA51A83" w:rsidR="008521A3" w:rsidRDefault="008521A3" w:rsidP="008521A3">
      <w:pPr>
        <w:pStyle w:val="NoSpacing"/>
        <w:ind w:left="1440"/>
        <w:rPr>
          <w:szCs w:val="24"/>
        </w:rPr>
      </w:pPr>
      <w:r>
        <w:rPr>
          <w:szCs w:val="24"/>
        </w:rPr>
        <w:t xml:space="preserve">(“History of the Cutlers’ Company of London and of the Minor Cutlery Crafts, With Biographical Notices of Early London Cutlers” by Charles Welch </w:t>
      </w:r>
      <w:proofErr w:type="spellStart"/>
      <w:r>
        <w:rPr>
          <w:szCs w:val="24"/>
        </w:rPr>
        <w:t>vol.I</w:t>
      </w:r>
      <w:proofErr w:type="spellEnd"/>
      <w:r>
        <w:rPr>
          <w:szCs w:val="24"/>
        </w:rPr>
        <w:t xml:space="preserve"> published by the Cutlers’ Company 1916 p.</w:t>
      </w:r>
      <w:r>
        <w:rPr>
          <w:szCs w:val="24"/>
        </w:rPr>
        <w:t>356)</w:t>
      </w:r>
    </w:p>
    <w:p w14:paraId="27F6D228" w14:textId="42E915B5" w:rsidR="008521A3" w:rsidRDefault="008521A3" w:rsidP="008521A3">
      <w:pPr>
        <w:pStyle w:val="NoSpacing"/>
        <w:rPr>
          <w:szCs w:val="24"/>
        </w:rPr>
      </w:pPr>
    </w:p>
    <w:p w14:paraId="02F29E0B" w14:textId="30A5C4F1" w:rsidR="008521A3" w:rsidRDefault="008521A3" w:rsidP="008521A3">
      <w:pPr>
        <w:pStyle w:val="NoSpacing"/>
        <w:rPr>
          <w:szCs w:val="24"/>
        </w:rPr>
      </w:pPr>
    </w:p>
    <w:p w14:paraId="62812D30" w14:textId="6ECABCCA" w:rsidR="008521A3" w:rsidRDefault="008521A3" w:rsidP="008521A3">
      <w:pPr>
        <w:pStyle w:val="NoSpacing"/>
        <w:rPr>
          <w:szCs w:val="24"/>
        </w:rPr>
      </w:pPr>
      <w:r>
        <w:rPr>
          <w:szCs w:val="24"/>
        </w:rPr>
        <w:t>29 January 2023</w:t>
      </w:r>
    </w:p>
    <w:p w14:paraId="66F9B766" w14:textId="62269964" w:rsidR="008521A3" w:rsidRPr="008521A3" w:rsidRDefault="008521A3" w:rsidP="008521A3">
      <w:pPr>
        <w:pStyle w:val="NoSpacing"/>
        <w:rPr>
          <w:rFonts w:cs="Times New Roman"/>
          <w:szCs w:val="24"/>
        </w:rPr>
      </w:pPr>
    </w:p>
    <w:sectPr w:rsidR="008521A3" w:rsidRPr="00852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1A321" w14:textId="77777777" w:rsidR="008521A3" w:rsidRDefault="008521A3" w:rsidP="009139A6">
      <w:r>
        <w:separator/>
      </w:r>
    </w:p>
  </w:endnote>
  <w:endnote w:type="continuationSeparator" w:id="0">
    <w:p w14:paraId="5911571A" w14:textId="77777777" w:rsidR="008521A3" w:rsidRDefault="008521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7A0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E0E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A6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073F3" w14:textId="77777777" w:rsidR="008521A3" w:rsidRDefault="008521A3" w:rsidP="009139A6">
      <w:r>
        <w:separator/>
      </w:r>
    </w:p>
  </w:footnote>
  <w:footnote w:type="continuationSeparator" w:id="0">
    <w:p w14:paraId="16870E39" w14:textId="77777777" w:rsidR="008521A3" w:rsidRDefault="008521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15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5F4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7A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1A3"/>
    <w:rsid w:val="000666E0"/>
    <w:rsid w:val="002510B7"/>
    <w:rsid w:val="005C130B"/>
    <w:rsid w:val="00826F5C"/>
    <w:rsid w:val="008521A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A44F6"/>
  <w15:chartTrackingRefBased/>
  <w15:docId w15:val="{5BAF61E9-895B-4A05-9D5C-34C3918F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2023-01-29T10:16:00Z</dcterms:created>
  <dcterms:modified xsi:type="dcterms:W3CDTF">2023-01-29T10:23:00Z</dcterms:modified>
</cp:coreProperties>
</file>