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EDA" w:rsidRDefault="00A35EDA" w:rsidP="00A35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35EDA" w:rsidRDefault="00A35EDA" w:rsidP="00A35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Derby. Yeoman.</w:t>
      </w:r>
    </w:p>
    <w:p w:rsidR="00A35EDA" w:rsidRDefault="00A35EDA" w:rsidP="00A35EDA">
      <w:pPr>
        <w:rPr>
          <w:rFonts w:ascii="Times New Roman" w:hAnsi="Times New Roman" w:cs="Times New Roman"/>
        </w:rPr>
      </w:pPr>
    </w:p>
    <w:p w:rsidR="00A35EDA" w:rsidRDefault="00A35EDA" w:rsidP="00A35EDA">
      <w:pPr>
        <w:rPr>
          <w:rFonts w:ascii="Times New Roman" w:hAnsi="Times New Roman" w:cs="Times New Roman"/>
        </w:rPr>
      </w:pPr>
    </w:p>
    <w:p w:rsidR="00A35EDA" w:rsidRDefault="00A35EDA" w:rsidP="00A35ED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Prynce</w:t>
      </w:r>
      <w:proofErr w:type="spellEnd"/>
      <w:r>
        <w:rPr>
          <w:rFonts w:ascii="Times New Roman" w:hAnsi="Times New Roman" w:cs="Times New Roman"/>
        </w:rPr>
        <w:t xml:space="preserve">, Parson of Norbury(q.v.), Elizabeth Fitzherbert(q.v.), Thomas Fitzherbert(q.v.) and Thomas </w:t>
      </w:r>
      <w:proofErr w:type="spellStart"/>
      <w:r>
        <w:rPr>
          <w:rFonts w:ascii="Times New Roman" w:hAnsi="Times New Roman" w:cs="Times New Roman"/>
        </w:rPr>
        <w:t>Babyngton</w:t>
      </w:r>
      <w:proofErr w:type="spellEnd"/>
      <w:r>
        <w:rPr>
          <w:rFonts w:ascii="Times New Roman" w:hAnsi="Times New Roman" w:cs="Times New Roman"/>
        </w:rPr>
        <w:t>(q.v.), as the executors of the late Ralph Fitzherbert of Norbury, made a plaint of debt against him and John Kays of Horsley(q.v.).</w:t>
      </w:r>
    </w:p>
    <w:p w:rsidR="00A35EDA" w:rsidRDefault="00A35EDA" w:rsidP="00A35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35EDA" w:rsidRDefault="00A35EDA" w:rsidP="00A35EDA">
      <w:pPr>
        <w:rPr>
          <w:rFonts w:ascii="Times New Roman" w:hAnsi="Times New Roman" w:cs="Times New Roman"/>
        </w:rPr>
      </w:pPr>
    </w:p>
    <w:p w:rsidR="00A35EDA" w:rsidRDefault="00A35EDA" w:rsidP="00A35EDA">
      <w:pPr>
        <w:rPr>
          <w:rFonts w:ascii="Times New Roman" w:hAnsi="Times New Roman" w:cs="Times New Roman"/>
        </w:rPr>
      </w:pPr>
    </w:p>
    <w:p w:rsidR="00A35EDA" w:rsidRDefault="00A35EDA" w:rsidP="00A35EDA">
      <w:pPr>
        <w:rPr>
          <w:rFonts w:ascii="Times New Roman" w:hAnsi="Times New Roman" w:cs="Times New Roman"/>
        </w:rPr>
      </w:pPr>
    </w:p>
    <w:p w:rsidR="00A35EDA" w:rsidRDefault="00A35EDA" w:rsidP="00A35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October 2017</w:t>
      </w:r>
    </w:p>
    <w:p w:rsidR="006B2F86" w:rsidRPr="00E71FC3" w:rsidRDefault="00A35E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EDA" w:rsidRDefault="00A35EDA" w:rsidP="00E71FC3">
      <w:r>
        <w:separator/>
      </w:r>
    </w:p>
  </w:endnote>
  <w:endnote w:type="continuationSeparator" w:id="0">
    <w:p w:rsidR="00A35EDA" w:rsidRDefault="00A35E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EDA" w:rsidRDefault="00A35EDA" w:rsidP="00E71FC3">
      <w:r>
        <w:separator/>
      </w:r>
    </w:p>
  </w:footnote>
  <w:footnote w:type="continuationSeparator" w:id="0">
    <w:p w:rsidR="00A35EDA" w:rsidRDefault="00A35E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DA"/>
    <w:rsid w:val="001A7C09"/>
    <w:rsid w:val="00577BD5"/>
    <w:rsid w:val="00656CBA"/>
    <w:rsid w:val="006A1F77"/>
    <w:rsid w:val="00733BE7"/>
    <w:rsid w:val="00A35E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675C0-BB58-4AFF-8803-B943095A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E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5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2017-10-25T19:35:00Z</dcterms:created>
  <dcterms:modified xsi:type="dcterms:W3CDTF">2017-10-25T19:36:00Z</dcterms:modified>
</cp:coreProperties>
</file>