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63D8" w14:textId="063FF7FA" w:rsidR="00BA00AB" w:rsidRDefault="007026A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 (fl.1481)</w:t>
      </w:r>
    </w:p>
    <w:p w14:paraId="56A622DC" w14:textId="27F832C6" w:rsidR="007026AA" w:rsidRDefault="007026A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Hawkhurst, Kent. Carpenter.</w:t>
      </w:r>
    </w:p>
    <w:p w14:paraId="34803D1F" w14:textId="77777777" w:rsidR="007026AA" w:rsidRDefault="007026AA" w:rsidP="009139A6">
      <w:pPr>
        <w:pStyle w:val="NoSpacing"/>
        <w:rPr>
          <w:rFonts w:cs="Times New Roman"/>
          <w:szCs w:val="24"/>
        </w:rPr>
      </w:pPr>
    </w:p>
    <w:p w14:paraId="701BD4D7" w14:textId="77777777" w:rsidR="007026AA" w:rsidRDefault="007026AA" w:rsidP="009139A6">
      <w:pPr>
        <w:pStyle w:val="NoSpacing"/>
        <w:rPr>
          <w:rFonts w:cs="Times New Roman"/>
          <w:szCs w:val="24"/>
        </w:rPr>
      </w:pPr>
    </w:p>
    <w:p w14:paraId="6E67321E" w14:textId="1884F578" w:rsidR="007026AA" w:rsidRDefault="007026A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Feb.1481</w:t>
      </w:r>
      <w:r>
        <w:rPr>
          <w:rFonts w:cs="Times New Roman"/>
          <w:szCs w:val="24"/>
        </w:rPr>
        <w:tab/>
        <w:t>Pardoned for not appearing to answer diverse trespasses.</w:t>
      </w:r>
    </w:p>
    <w:p w14:paraId="3934E009" w14:textId="25442670" w:rsidR="007026AA" w:rsidRDefault="007026A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p.189)</w:t>
      </w:r>
    </w:p>
    <w:p w14:paraId="42D7D263" w14:textId="77777777" w:rsidR="007026AA" w:rsidRDefault="007026AA" w:rsidP="009139A6">
      <w:pPr>
        <w:pStyle w:val="NoSpacing"/>
        <w:rPr>
          <w:rFonts w:cs="Times New Roman"/>
          <w:szCs w:val="24"/>
        </w:rPr>
      </w:pPr>
    </w:p>
    <w:p w14:paraId="0D36E218" w14:textId="77777777" w:rsidR="007026AA" w:rsidRDefault="007026AA" w:rsidP="009139A6">
      <w:pPr>
        <w:pStyle w:val="NoSpacing"/>
        <w:rPr>
          <w:rFonts w:cs="Times New Roman"/>
          <w:szCs w:val="24"/>
        </w:rPr>
      </w:pPr>
    </w:p>
    <w:p w14:paraId="5CACAFAE" w14:textId="0A7145D0" w:rsidR="007026AA" w:rsidRPr="007026AA" w:rsidRDefault="007026A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  <w:r w:rsidR="0005107F">
        <w:rPr>
          <w:rFonts w:cs="Times New Roman"/>
          <w:szCs w:val="24"/>
        </w:rPr>
        <w:t>33</w:t>
      </w:r>
    </w:p>
    <w:sectPr w:rsidR="007026AA" w:rsidRPr="007026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13E3" w14:textId="77777777" w:rsidR="007026AA" w:rsidRDefault="007026AA" w:rsidP="009139A6">
      <w:r>
        <w:separator/>
      </w:r>
    </w:p>
  </w:endnote>
  <w:endnote w:type="continuationSeparator" w:id="0">
    <w:p w14:paraId="1AD447E3" w14:textId="77777777" w:rsidR="007026AA" w:rsidRDefault="007026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86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AC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8D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2FAA" w14:textId="77777777" w:rsidR="007026AA" w:rsidRDefault="007026AA" w:rsidP="009139A6">
      <w:r>
        <w:separator/>
      </w:r>
    </w:p>
  </w:footnote>
  <w:footnote w:type="continuationSeparator" w:id="0">
    <w:p w14:paraId="3483C0BA" w14:textId="77777777" w:rsidR="007026AA" w:rsidRDefault="007026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F7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60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12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AA"/>
    <w:rsid w:val="0005107F"/>
    <w:rsid w:val="000666E0"/>
    <w:rsid w:val="00160E94"/>
    <w:rsid w:val="002510B7"/>
    <w:rsid w:val="00270799"/>
    <w:rsid w:val="005C130B"/>
    <w:rsid w:val="007026A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BF97"/>
  <w15:chartTrackingRefBased/>
  <w15:docId w15:val="{9D77B9B4-718D-4034-A1A4-672D42C3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2025-02-09T21:41:00Z</dcterms:created>
  <dcterms:modified xsi:type="dcterms:W3CDTF">2025-02-09T21:45:00Z</dcterms:modified>
</cp:coreProperties>
</file>