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DEE" w:rsidRDefault="00165DEE" w:rsidP="00165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5DEE" w:rsidRDefault="00165DEE" w:rsidP="00165DEE">
      <w:pPr>
        <w:rPr>
          <w:rFonts w:ascii="Times New Roman" w:hAnsi="Times New Roman" w:cs="Times New Roman"/>
        </w:rPr>
      </w:pPr>
    </w:p>
    <w:p w:rsidR="00165DEE" w:rsidRDefault="00165DEE" w:rsidP="00165DEE">
      <w:pPr>
        <w:rPr>
          <w:rFonts w:ascii="Times New Roman" w:hAnsi="Times New Roman" w:cs="Times New Roman"/>
        </w:rPr>
      </w:pPr>
    </w:p>
    <w:p w:rsidR="00165DEE" w:rsidRDefault="00165DEE" w:rsidP="00165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John Davy of Hingham(q.v.) brought a plaint of debt against</w:t>
      </w:r>
    </w:p>
    <w:p w:rsidR="00165DEE" w:rsidRDefault="00165DEE" w:rsidP="00165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Blaksale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 xml:space="preserve"> by Hingham(q.v.).</w:t>
      </w:r>
    </w:p>
    <w:p w:rsidR="00165DEE" w:rsidRDefault="00165DEE" w:rsidP="00165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165DEE" w:rsidRDefault="00165DEE" w:rsidP="00165DEE">
      <w:pPr>
        <w:rPr>
          <w:rFonts w:ascii="Times New Roman" w:hAnsi="Times New Roman" w:cs="Times New Roman"/>
        </w:rPr>
      </w:pPr>
    </w:p>
    <w:p w:rsidR="00165DEE" w:rsidRDefault="00165DEE" w:rsidP="00165DEE">
      <w:pPr>
        <w:rPr>
          <w:rFonts w:ascii="Times New Roman" w:hAnsi="Times New Roman" w:cs="Times New Roman"/>
        </w:rPr>
      </w:pPr>
    </w:p>
    <w:p w:rsidR="00165DEE" w:rsidRDefault="00165DEE" w:rsidP="00165D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September 2017</w:t>
      </w:r>
    </w:p>
    <w:p w:rsidR="006B2F86" w:rsidRPr="00E71FC3" w:rsidRDefault="00165D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DEE" w:rsidRDefault="00165DEE" w:rsidP="00E71FC3">
      <w:r>
        <w:separator/>
      </w:r>
    </w:p>
  </w:endnote>
  <w:endnote w:type="continuationSeparator" w:id="0">
    <w:p w:rsidR="00165DEE" w:rsidRDefault="00165D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DEE" w:rsidRDefault="00165DEE" w:rsidP="00E71FC3">
      <w:r>
        <w:separator/>
      </w:r>
    </w:p>
  </w:footnote>
  <w:footnote w:type="continuationSeparator" w:id="0">
    <w:p w:rsidR="00165DEE" w:rsidRDefault="00165D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EE"/>
    <w:rsid w:val="00165DE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13B589-7C69-414F-83E1-CAA8EF6B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5D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5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2017-09-12T20:39:00Z</dcterms:created>
  <dcterms:modified xsi:type="dcterms:W3CDTF">2017-09-12T20:39:00Z</dcterms:modified>
</cp:coreProperties>
</file>