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4EB" w:rsidRDefault="008834EB" w:rsidP="008834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COUPER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8834EB" w:rsidRDefault="008834EB" w:rsidP="008834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34EB" w:rsidRDefault="008834EB" w:rsidP="008834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34EB" w:rsidRDefault="008834EB" w:rsidP="008834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Abbots Bromley,</w:t>
      </w:r>
    </w:p>
    <w:p w:rsidR="008834EB" w:rsidRDefault="008834EB" w:rsidP="008834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Staffordshire, into lands held by Sir Richard Grey, 4</w:t>
      </w:r>
      <w:r w:rsidRPr="000B685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</w:t>
      </w:r>
    </w:p>
    <w:p w:rsidR="008834EB" w:rsidRDefault="008834EB" w:rsidP="008834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834EB" w:rsidRDefault="008834EB" w:rsidP="008834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442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11)</w:t>
      </w:r>
    </w:p>
    <w:p w:rsidR="008834EB" w:rsidRDefault="008834EB" w:rsidP="008834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34EB" w:rsidRDefault="008834EB" w:rsidP="008834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834EB" w:rsidRDefault="008834EB" w:rsidP="008834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  <w:bookmarkStart w:id="0" w:name="_GoBack"/>
      <w:bookmarkEnd w:id="0"/>
    </w:p>
    <w:sectPr w:rsidR="00DD5B8A" w:rsidRPr="008834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4EB" w:rsidRDefault="008834EB" w:rsidP="00564E3C">
      <w:pPr>
        <w:spacing w:after="0" w:line="240" w:lineRule="auto"/>
      </w:pPr>
      <w:r>
        <w:separator/>
      </w:r>
    </w:p>
  </w:endnote>
  <w:endnote w:type="continuationSeparator" w:id="0">
    <w:p w:rsidR="008834EB" w:rsidRDefault="008834E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834EB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4EB" w:rsidRDefault="008834EB" w:rsidP="00564E3C">
      <w:pPr>
        <w:spacing w:after="0" w:line="240" w:lineRule="auto"/>
      </w:pPr>
      <w:r>
        <w:separator/>
      </w:r>
    </w:p>
  </w:footnote>
  <w:footnote w:type="continuationSeparator" w:id="0">
    <w:p w:rsidR="008834EB" w:rsidRDefault="008834E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4EB"/>
    <w:rsid w:val="00372DC6"/>
    <w:rsid w:val="00564E3C"/>
    <w:rsid w:val="0064591D"/>
    <w:rsid w:val="008834E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ACEC0"/>
  <w15:chartTrackingRefBased/>
  <w15:docId w15:val="{8B21BA08-6E45-4884-A2C4-2FB91BE08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834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2015-10-05T14:18:00Z</dcterms:created>
  <dcterms:modified xsi:type="dcterms:W3CDTF">2015-10-05T14:19:00Z</dcterms:modified>
</cp:coreProperties>
</file>