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3CD" w:rsidRDefault="005F03CD" w:rsidP="005F03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COUPER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5F03CD" w:rsidRDefault="005F03CD" w:rsidP="005F03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03CD" w:rsidRDefault="005F03CD" w:rsidP="005F03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03CD" w:rsidRDefault="005F03CD" w:rsidP="005F03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Ludgershall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F03CD" w:rsidRDefault="005F03CD" w:rsidP="005F03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Levesham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F03CD" w:rsidRDefault="005F03CD" w:rsidP="005F03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609E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20-17)</w:t>
      </w:r>
    </w:p>
    <w:p w:rsidR="005F03CD" w:rsidRDefault="005F03CD" w:rsidP="005F03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03CD" w:rsidRDefault="005F03CD" w:rsidP="005F03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F03CD" w:rsidRDefault="005F03CD" w:rsidP="005F03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2015</w:t>
      </w:r>
      <w:bookmarkStart w:id="0" w:name="_GoBack"/>
      <w:bookmarkEnd w:id="0"/>
    </w:p>
    <w:sectPr w:rsidR="00DD5B8A" w:rsidRPr="005F03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3CD" w:rsidRDefault="005F03CD" w:rsidP="00564E3C">
      <w:pPr>
        <w:spacing w:after="0" w:line="240" w:lineRule="auto"/>
      </w:pPr>
      <w:r>
        <w:separator/>
      </w:r>
    </w:p>
  </w:endnote>
  <w:endnote w:type="continuationSeparator" w:id="0">
    <w:p w:rsidR="005F03CD" w:rsidRDefault="005F03C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F03CD">
      <w:rPr>
        <w:rFonts w:ascii="Times New Roman" w:hAnsi="Times New Roman" w:cs="Times New Roman"/>
        <w:noProof/>
        <w:sz w:val="24"/>
        <w:szCs w:val="24"/>
      </w:rPr>
      <w:t>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3CD" w:rsidRDefault="005F03CD" w:rsidP="00564E3C">
      <w:pPr>
        <w:spacing w:after="0" w:line="240" w:lineRule="auto"/>
      </w:pPr>
      <w:r>
        <w:separator/>
      </w:r>
    </w:p>
  </w:footnote>
  <w:footnote w:type="continuationSeparator" w:id="0">
    <w:p w:rsidR="005F03CD" w:rsidRDefault="005F03C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3CD"/>
    <w:rsid w:val="00372DC6"/>
    <w:rsid w:val="00564E3C"/>
    <w:rsid w:val="005F03CD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79C0E"/>
  <w15:chartTrackingRefBased/>
  <w15:docId w15:val="{50FFBB89-5AA1-4753-A642-EDE93A94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F03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2015-10-06T21:07:00Z</dcterms:created>
  <dcterms:modified xsi:type="dcterms:W3CDTF">2015-10-06T21:08:00Z</dcterms:modified>
</cp:coreProperties>
</file>