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E26CD" w14:textId="77777777" w:rsidR="00E262D0" w:rsidRDefault="00E262D0" w:rsidP="00E262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COUPER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463469C" w14:textId="77777777" w:rsidR="00E262D0" w:rsidRDefault="00E262D0" w:rsidP="00E262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F98BB18" w14:textId="77777777" w:rsidR="00E262D0" w:rsidRDefault="00E262D0" w:rsidP="00E262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4E5B44" w14:textId="77777777" w:rsidR="00E262D0" w:rsidRDefault="00E262D0" w:rsidP="00E262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610077B" w14:textId="77777777" w:rsidR="00E262D0" w:rsidRDefault="00E262D0" w:rsidP="00E262D0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5FFBFA55" w14:textId="77777777" w:rsidR="00E262D0" w:rsidRPr="00065994" w:rsidRDefault="00E262D0" w:rsidP="00E262D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60BF8A6F" w14:textId="77777777" w:rsidR="00E262D0" w:rsidRPr="00065994" w:rsidRDefault="00E262D0" w:rsidP="00E262D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F2EB252" w14:textId="77777777" w:rsidR="00E262D0" w:rsidRDefault="00E262D0" w:rsidP="00E262D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D7BC024" w14:textId="77777777" w:rsidR="00E262D0" w:rsidRDefault="00E262D0" w:rsidP="00E262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F87026F" w14:textId="77777777" w:rsidR="00E262D0" w:rsidRDefault="00E262D0" w:rsidP="00E262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7568F6" w14:textId="77777777" w:rsidR="00E262D0" w:rsidRDefault="00E262D0" w:rsidP="00E262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August 2023</w:t>
      </w:r>
    </w:p>
    <w:p w14:paraId="13FA27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D95B8" w14:textId="77777777" w:rsidR="00E262D0" w:rsidRDefault="00E262D0" w:rsidP="009139A6">
      <w:r>
        <w:separator/>
      </w:r>
    </w:p>
  </w:endnote>
  <w:endnote w:type="continuationSeparator" w:id="0">
    <w:p w14:paraId="12F059EB" w14:textId="77777777" w:rsidR="00E262D0" w:rsidRDefault="00E262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47A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F1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FC8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5CD9D" w14:textId="77777777" w:rsidR="00E262D0" w:rsidRDefault="00E262D0" w:rsidP="009139A6">
      <w:r>
        <w:separator/>
      </w:r>
    </w:p>
  </w:footnote>
  <w:footnote w:type="continuationSeparator" w:id="0">
    <w:p w14:paraId="6700A202" w14:textId="77777777" w:rsidR="00E262D0" w:rsidRDefault="00E262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0B3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2D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C7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D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62D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47AC3"/>
  <w15:chartTrackingRefBased/>
  <w15:docId w15:val="{BE4D3BE7-C1C2-401D-A0BF-9AC0AE1C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2023-09-04T06:52:00Z</dcterms:created>
  <dcterms:modified xsi:type="dcterms:W3CDTF">2023-09-04T06:52:00Z</dcterms:modified>
</cp:coreProperties>
</file>