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4DD99" w14:textId="77777777" w:rsidR="00211C46" w:rsidRDefault="00211C46" w:rsidP="00211C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COUPER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E461C0A" w14:textId="77777777" w:rsidR="00211C46" w:rsidRDefault="00211C46" w:rsidP="00211C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Hornchurch</w:t>
      </w:r>
      <w:proofErr w:type="spellEnd"/>
      <w:r>
        <w:rPr>
          <w:rFonts w:cs="Times New Roman"/>
          <w:szCs w:val="24"/>
        </w:rPr>
        <w:t>, Essex. Yeoman.</w:t>
      </w:r>
    </w:p>
    <w:p w14:paraId="02AE5CDD" w14:textId="77777777" w:rsidR="00211C46" w:rsidRDefault="00211C46" w:rsidP="00211C46">
      <w:pPr>
        <w:pStyle w:val="NoSpacing"/>
        <w:rPr>
          <w:rFonts w:cs="Times New Roman"/>
          <w:szCs w:val="24"/>
        </w:rPr>
      </w:pPr>
    </w:p>
    <w:p w14:paraId="762D4AB8" w14:textId="77777777" w:rsidR="00211C46" w:rsidRDefault="00211C46" w:rsidP="00211C46">
      <w:pPr>
        <w:pStyle w:val="NoSpacing"/>
        <w:rPr>
          <w:rFonts w:cs="Times New Roman"/>
          <w:szCs w:val="24"/>
        </w:rPr>
      </w:pPr>
    </w:p>
    <w:p w14:paraId="42987D24" w14:textId="77777777" w:rsidR="00211C46" w:rsidRDefault="00211C46" w:rsidP="00211C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Robert Plummer of London, gentleman(q.v.), bought a plaint of debt against</w:t>
      </w:r>
    </w:p>
    <w:p w14:paraId="6F05A811" w14:textId="77777777" w:rsidR="00211C46" w:rsidRDefault="00211C46" w:rsidP="00211C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four others.</w:t>
      </w:r>
    </w:p>
    <w:p w14:paraId="470D73C9" w14:textId="77777777" w:rsidR="00211C46" w:rsidRDefault="00211C46" w:rsidP="00211C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6A1FB72A" w14:textId="77777777" w:rsidR="00211C46" w:rsidRDefault="00211C46" w:rsidP="00211C46">
      <w:pPr>
        <w:pStyle w:val="NoSpacing"/>
        <w:rPr>
          <w:rFonts w:cs="Times New Roman"/>
          <w:szCs w:val="24"/>
        </w:rPr>
      </w:pPr>
    </w:p>
    <w:p w14:paraId="5DC2BB98" w14:textId="77777777" w:rsidR="00211C46" w:rsidRDefault="00211C46" w:rsidP="00211C46">
      <w:pPr>
        <w:pStyle w:val="NoSpacing"/>
        <w:rPr>
          <w:rFonts w:cs="Times New Roman"/>
          <w:szCs w:val="24"/>
        </w:rPr>
      </w:pPr>
    </w:p>
    <w:p w14:paraId="12A3A14B" w14:textId="77777777" w:rsidR="00211C46" w:rsidRDefault="00211C46" w:rsidP="00211C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January 2023</w:t>
      </w:r>
    </w:p>
    <w:p w14:paraId="41425F7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0B27E" w14:textId="77777777" w:rsidR="00211C46" w:rsidRDefault="00211C46" w:rsidP="009139A6">
      <w:r>
        <w:separator/>
      </w:r>
    </w:p>
  </w:endnote>
  <w:endnote w:type="continuationSeparator" w:id="0">
    <w:p w14:paraId="6471A51F" w14:textId="77777777" w:rsidR="00211C46" w:rsidRDefault="00211C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B2C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BAC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C70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4A4C2" w14:textId="77777777" w:rsidR="00211C46" w:rsidRDefault="00211C46" w:rsidP="009139A6">
      <w:r>
        <w:separator/>
      </w:r>
    </w:p>
  </w:footnote>
  <w:footnote w:type="continuationSeparator" w:id="0">
    <w:p w14:paraId="4515D56E" w14:textId="77777777" w:rsidR="00211C46" w:rsidRDefault="00211C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274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BEB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8C3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C46"/>
    <w:rsid w:val="000666E0"/>
    <w:rsid w:val="00211C4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1048B"/>
  <w15:chartTrackingRefBased/>
  <w15:docId w15:val="{1662B50C-99A9-49B5-AD0D-A757BDF43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11C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2023-03-10T22:16:00Z</dcterms:created>
  <dcterms:modified xsi:type="dcterms:W3CDTF">2023-03-10T22:16:00Z</dcterms:modified>
</cp:coreProperties>
</file>