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COUPER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Norfolk.  </w:t>
      </w:r>
      <w:proofErr w:type="spellStart"/>
      <w:r>
        <w:rPr>
          <w:rFonts w:ascii="Times New Roman" w:hAnsi="Times New Roman" w:cs="Times New Roman"/>
          <w:sz w:val="24"/>
          <w:szCs w:val="24"/>
        </w:rPr>
        <w:t>Rafman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Couper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gave land in New </w:t>
      </w:r>
      <w:proofErr w:type="spellStart"/>
      <w:r>
        <w:rPr>
          <w:rFonts w:ascii="Times New Roman" w:hAnsi="Times New Roman" w:cs="Times New Roman"/>
          <w:sz w:val="24"/>
          <w:szCs w:val="24"/>
        </w:rPr>
        <w:t>Buckenham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to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Reyner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Dissp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others.</w:t>
      </w: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(www.discovery.nationalarchives.gov.uk   ref. 11/72)</w:t>
      </w: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9C9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119C9" w:rsidRPr="00657D9E" w:rsidRDefault="00B119C9" w:rsidP="00B119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March 2016    </w:t>
      </w:r>
    </w:p>
    <w:p w:rsidR="006B2F86" w:rsidRPr="00E71FC3" w:rsidRDefault="00B119C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9C9" w:rsidRDefault="00B119C9" w:rsidP="00E71FC3">
      <w:pPr>
        <w:spacing w:after="0" w:line="240" w:lineRule="auto"/>
      </w:pPr>
      <w:r>
        <w:separator/>
      </w:r>
    </w:p>
  </w:endnote>
  <w:endnote w:type="continuationSeparator" w:id="0">
    <w:p w:rsidR="00B119C9" w:rsidRDefault="00B119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9C9" w:rsidRDefault="00B119C9" w:rsidP="00E71FC3">
      <w:pPr>
        <w:spacing w:after="0" w:line="240" w:lineRule="auto"/>
      </w:pPr>
      <w:r>
        <w:separator/>
      </w:r>
    </w:p>
  </w:footnote>
  <w:footnote w:type="continuationSeparator" w:id="0">
    <w:p w:rsidR="00B119C9" w:rsidRDefault="00B119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C9"/>
    <w:rsid w:val="00AB52E8"/>
    <w:rsid w:val="00B119C9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4F161A-B131-40C9-9E35-8945DD7D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2016-03-03T22:17:00Z</dcterms:created>
  <dcterms:modified xsi:type="dcterms:W3CDTF">2016-03-03T22:18:00Z</dcterms:modified>
</cp:coreProperties>
</file>