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F462C" w14:textId="77777777" w:rsidR="009D227F" w:rsidRDefault="009D227F" w:rsidP="009D22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Simon COUPER (</w:t>
      </w:r>
      <w:proofErr w:type="gramStart"/>
      <w:r>
        <w:rPr>
          <w:rStyle w:val="s1"/>
          <w:u w:val="single"/>
        </w:rPr>
        <w:t>COWPER)</w:t>
      </w:r>
      <w:r>
        <w:rPr>
          <w:rStyle w:val="s1"/>
        </w:rPr>
        <w:t xml:space="preserve">   </w:t>
      </w:r>
      <w:proofErr w:type="gramEnd"/>
      <w:r>
        <w:rPr>
          <w:rStyle w:val="s1"/>
        </w:rPr>
        <w:t xml:space="preserve">   (fl.1509)</w:t>
      </w:r>
    </w:p>
    <w:p w14:paraId="3433D4BC" w14:textId="77777777" w:rsidR="009D227F" w:rsidRDefault="009D227F" w:rsidP="009D22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Wilton. Priest.</w:t>
      </w:r>
    </w:p>
    <w:p w14:paraId="43750677" w14:textId="77777777" w:rsidR="009D227F" w:rsidRDefault="009D227F" w:rsidP="009D227F">
      <w:pPr>
        <w:pStyle w:val="NoSpacing"/>
        <w:tabs>
          <w:tab w:val="left" w:pos="720"/>
        </w:tabs>
        <w:rPr>
          <w:rStyle w:val="s1"/>
        </w:rPr>
      </w:pPr>
    </w:p>
    <w:p w14:paraId="7B85D8B8" w14:textId="77777777" w:rsidR="009D227F" w:rsidRDefault="009D227F" w:rsidP="009D227F">
      <w:pPr>
        <w:pStyle w:val="NoSpacing"/>
        <w:tabs>
          <w:tab w:val="left" w:pos="720"/>
        </w:tabs>
        <w:rPr>
          <w:rStyle w:val="s1"/>
        </w:rPr>
      </w:pPr>
    </w:p>
    <w:p w14:paraId="58D814B6" w14:textId="77777777" w:rsidR="009D227F" w:rsidRDefault="009D227F" w:rsidP="009D22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749F6C58" w14:textId="77777777" w:rsidR="009D227F" w:rsidRDefault="009D227F" w:rsidP="009D22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</w:t>
      </w:r>
      <w:r>
        <w:rPr>
          <w:rStyle w:val="s1"/>
        </w:rPr>
        <w:t>248)</w:t>
      </w:r>
    </w:p>
    <w:p w14:paraId="230C7131" w14:textId="77777777" w:rsidR="009D227F" w:rsidRDefault="009D227F" w:rsidP="009D227F">
      <w:pPr>
        <w:pStyle w:val="NoSpacing"/>
        <w:tabs>
          <w:tab w:val="left" w:pos="720"/>
        </w:tabs>
        <w:rPr>
          <w:rStyle w:val="s1"/>
        </w:rPr>
      </w:pPr>
    </w:p>
    <w:p w14:paraId="2F5F3D25" w14:textId="77777777" w:rsidR="009D227F" w:rsidRDefault="009D227F" w:rsidP="009D227F">
      <w:pPr>
        <w:pStyle w:val="NoSpacing"/>
        <w:tabs>
          <w:tab w:val="left" w:pos="720"/>
        </w:tabs>
        <w:rPr>
          <w:rStyle w:val="s1"/>
        </w:rPr>
      </w:pPr>
    </w:p>
    <w:p w14:paraId="73B96DD5" w14:textId="77777777" w:rsidR="009D227F" w:rsidRDefault="009D227F" w:rsidP="009D227F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30 September 2021</w:t>
      </w:r>
    </w:p>
    <w:p w14:paraId="63BC325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0E348" w14:textId="77777777" w:rsidR="009D227F" w:rsidRDefault="009D227F" w:rsidP="009139A6">
      <w:r>
        <w:separator/>
      </w:r>
    </w:p>
  </w:endnote>
  <w:endnote w:type="continuationSeparator" w:id="0">
    <w:p w14:paraId="2B0AF6BF" w14:textId="77777777" w:rsidR="009D227F" w:rsidRDefault="009D227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9D7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371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312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39077" w14:textId="77777777" w:rsidR="009D227F" w:rsidRDefault="009D227F" w:rsidP="009139A6">
      <w:r>
        <w:separator/>
      </w:r>
    </w:p>
  </w:footnote>
  <w:footnote w:type="continuationSeparator" w:id="0">
    <w:p w14:paraId="531453C1" w14:textId="77777777" w:rsidR="009D227F" w:rsidRDefault="009D227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822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0165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F8B8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27F"/>
    <w:rsid w:val="000666E0"/>
    <w:rsid w:val="002510B7"/>
    <w:rsid w:val="005C130B"/>
    <w:rsid w:val="00826F5C"/>
    <w:rsid w:val="009139A6"/>
    <w:rsid w:val="009448BB"/>
    <w:rsid w:val="009D227F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1624A"/>
  <w15:chartTrackingRefBased/>
  <w15:docId w15:val="{55F91FF3-179D-4E27-B7DE-A4032EA3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D227F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9D227F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2021-10-13T20:18:00Z</dcterms:created>
  <dcterms:modified xsi:type="dcterms:W3CDTF">2021-10-13T20:18:00Z</dcterms:modified>
</cp:coreProperties>
</file>