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0A0" w:rsidRDefault="002B10A0" w:rsidP="002B10A0">
      <w:pPr>
        <w:pStyle w:val="NoSpacing"/>
      </w:pPr>
      <w:r>
        <w:rPr>
          <w:u w:val="single"/>
        </w:rPr>
        <w:t>Simon COUPER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B10A0" w:rsidRDefault="002B10A0" w:rsidP="002B10A0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:rsidR="002B10A0" w:rsidRDefault="002B10A0" w:rsidP="002B10A0">
      <w:pPr>
        <w:pStyle w:val="NoSpacing"/>
      </w:pPr>
    </w:p>
    <w:p w:rsidR="002B10A0" w:rsidRDefault="002B10A0" w:rsidP="002B10A0">
      <w:pPr>
        <w:pStyle w:val="NoSpacing"/>
      </w:pPr>
    </w:p>
    <w:p w:rsidR="002B10A0" w:rsidRDefault="002B10A0" w:rsidP="002B10A0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p.352)</w:t>
      </w:r>
    </w:p>
    <w:p w:rsidR="002B10A0" w:rsidRDefault="002B10A0" w:rsidP="002B10A0">
      <w:pPr>
        <w:pStyle w:val="NoSpacing"/>
      </w:pPr>
    </w:p>
    <w:p w:rsidR="002B10A0" w:rsidRDefault="002B10A0" w:rsidP="002B10A0">
      <w:pPr>
        <w:pStyle w:val="NoSpacing"/>
      </w:pPr>
    </w:p>
    <w:p w:rsidR="002B10A0" w:rsidRPr="00C368CA" w:rsidRDefault="002B10A0" w:rsidP="002B10A0">
      <w:pPr>
        <w:pStyle w:val="NoSpacing"/>
      </w:pPr>
      <w:r>
        <w:t>30 August 2016</w:t>
      </w:r>
    </w:p>
    <w:p w:rsidR="006B2F86" w:rsidRPr="002B10A0" w:rsidRDefault="002B10A0" w:rsidP="00E71FC3">
      <w:pPr>
        <w:pStyle w:val="NoSpacing"/>
      </w:pPr>
      <w:bookmarkStart w:id="0" w:name="_GoBack"/>
      <w:bookmarkEnd w:id="0"/>
    </w:p>
    <w:sectPr w:rsidR="006B2F86" w:rsidRPr="002B10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0A0" w:rsidRDefault="002B10A0" w:rsidP="00E71FC3">
      <w:pPr>
        <w:spacing w:after="0" w:line="240" w:lineRule="auto"/>
      </w:pPr>
      <w:r>
        <w:separator/>
      </w:r>
    </w:p>
  </w:endnote>
  <w:endnote w:type="continuationSeparator" w:id="0">
    <w:p w:rsidR="002B10A0" w:rsidRDefault="002B10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0A0" w:rsidRDefault="002B10A0" w:rsidP="00E71FC3">
      <w:pPr>
        <w:spacing w:after="0" w:line="240" w:lineRule="auto"/>
      </w:pPr>
      <w:r>
        <w:separator/>
      </w:r>
    </w:p>
  </w:footnote>
  <w:footnote w:type="continuationSeparator" w:id="0">
    <w:p w:rsidR="002B10A0" w:rsidRDefault="002B10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0A0"/>
    <w:rsid w:val="001A7C09"/>
    <w:rsid w:val="002B10A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52769"/>
  <w15:chartTrackingRefBased/>
  <w15:docId w15:val="{60BBB55C-1E8C-496D-B125-5B68BB7D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2016-08-30T20:40:00Z</dcterms:created>
  <dcterms:modified xsi:type="dcterms:W3CDTF">2016-08-30T20:41:00Z</dcterms:modified>
</cp:coreProperties>
</file>