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8FB" w:rsidRDefault="001008FB" w:rsidP="00100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008FB" w:rsidRDefault="001008FB" w:rsidP="00100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Fishmonger.</w:t>
      </w:r>
    </w:p>
    <w:p w:rsidR="001008FB" w:rsidRDefault="001008FB" w:rsidP="001008FB">
      <w:pPr>
        <w:rPr>
          <w:rFonts w:ascii="Times New Roman" w:hAnsi="Times New Roman" w:cs="Times New Roman"/>
        </w:rPr>
      </w:pPr>
    </w:p>
    <w:p w:rsidR="001008FB" w:rsidRDefault="001008FB" w:rsidP="001008FB">
      <w:pPr>
        <w:rPr>
          <w:rFonts w:ascii="Times New Roman" w:hAnsi="Times New Roman" w:cs="Times New Roman"/>
        </w:rPr>
      </w:pPr>
    </w:p>
    <w:p w:rsidR="001008FB" w:rsidRDefault="001008FB" w:rsidP="00100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Breteyn</w:t>
      </w:r>
      <w:proofErr w:type="spellEnd"/>
      <w:r>
        <w:rPr>
          <w:rFonts w:ascii="Times New Roman" w:hAnsi="Times New Roman" w:cs="Times New Roman"/>
        </w:rPr>
        <w:t xml:space="preserve"> of London, salter(q.v.).</w:t>
      </w:r>
    </w:p>
    <w:p w:rsidR="001008FB" w:rsidRDefault="001008FB" w:rsidP="00100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008FB" w:rsidRDefault="001008FB" w:rsidP="001008FB">
      <w:pPr>
        <w:rPr>
          <w:rFonts w:ascii="Times New Roman" w:hAnsi="Times New Roman" w:cs="Times New Roman"/>
        </w:rPr>
      </w:pPr>
    </w:p>
    <w:p w:rsidR="001008FB" w:rsidRDefault="001008FB" w:rsidP="001008FB">
      <w:pPr>
        <w:rPr>
          <w:rFonts w:ascii="Times New Roman" w:hAnsi="Times New Roman" w:cs="Times New Roman"/>
        </w:rPr>
      </w:pPr>
    </w:p>
    <w:p w:rsidR="001008FB" w:rsidRDefault="001008FB" w:rsidP="00100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August 2017</w:t>
      </w:r>
    </w:p>
    <w:p w:rsidR="006B2F86" w:rsidRPr="00E71FC3" w:rsidRDefault="001008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8FB" w:rsidRDefault="001008FB" w:rsidP="00E71FC3">
      <w:r>
        <w:separator/>
      </w:r>
    </w:p>
  </w:endnote>
  <w:endnote w:type="continuationSeparator" w:id="0">
    <w:p w:rsidR="001008FB" w:rsidRDefault="001008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8FB" w:rsidRDefault="001008FB" w:rsidP="00E71FC3">
      <w:r>
        <w:separator/>
      </w:r>
    </w:p>
  </w:footnote>
  <w:footnote w:type="continuationSeparator" w:id="0">
    <w:p w:rsidR="001008FB" w:rsidRDefault="001008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8FB"/>
    <w:rsid w:val="001008F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6066F7-A33A-41EF-9C15-CFFDC2FF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08F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008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2017-08-08T21:28:00Z</dcterms:created>
  <dcterms:modified xsi:type="dcterms:W3CDTF">2017-08-08T21:29:00Z</dcterms:modified>
</cp:coreProperties>
</file>