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7F54D" w14:textId="77777777" w:rsidR="00981929" w:rsidRDefault="00981929" w:rsidP="009819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COUPER</w:t>
      </w:r>
      <w:r>
        <w:rPr>
          <w:rFonts w:ascii="Times New Roman" w:hAnsi="Times New Roman" w:cs="Times New Roman"/>
        </w:rPr>
        <w:t xml:space="preserve">        (fl.1483)</w:t>
      </w:r>
    </w:p>
    <w:p w14:paraId="4E5A8BA0" w14:textId="77777777" w:rsidR="00981929" w:rsidRDefault="00981929" w:rsidP="009819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Cranbrook, Kent. Cloth maker.</w:t>
      </w:r>
    </w:p>
    <w:p w14:paraId="02AB4E3F" w14:textId="77777777" w:rsidR="00981929" w:rsidRDefault="00981929" w:rsidP="00981929">
      <w:pPr>
        <w:rPr>
          <w:rFonts w:ascii="Times New Roman" w:hAnsi="Times New Roman" w:cs="Times New Roman"/>
        </w:rPr>
      </w:pPr>
    </w:p>
    <w:p w14:paraId="00E5878E" w14:textId="77777777" w:rsidR="00981929" w:rsidRDefault="00981929" w:rsidP="00981929">
      <w:pPr>
        <w:rPr>
          <w:rFonts w:ascii="Times New Roman" w:hAnsi="Times New Roman" w:cs="Times New Roman"/>
        </w:rPr>
      </w:pPr>
    </w:p>
    <w:p w14:paraId="008DFCB4" w14:textId="77777777" w:rsidR="00981929" w:rsidRDefault="00981929" w:rsidP="009819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Sir James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>(q.v.) brought a plaint of debt against him and Thomas</w:t>
      </w:r>
    </w:p>
    <w:p w14:paraId="62242CA5" w14:textId="77777777" w:rsidR="00981929" w:rsidRDefault="00981929" w:rsidP="009819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Couper of Cranbrook(q.v.).</w:t>
      </w:r>
    </w:p>
    <w:p w14:paraId="20D1A9EA" w14:textId="77777777" w:rsidR="00981929" w:rsidRDefault="00981929" w:rsidP="009819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670383F" w14:textId="77777777" w:rsidR="00981929" w:rsidRDefault="00981929" w:rsidP="00981929">
      <w:pPr>
        <w:rPr>
          <w:rFonts w:ascii="Times New Roman" w:hAnsi="Times New Roman" w:cs="Times New Roman"/>
        </w:rPr>
      </w:pPr>
    </w:p>
    <w:p w14:paraId="3A2A923E" w14:textId="77777777" w:rsidR="00981929" w:rsidRDefault="00981929" w:rsidP="00981929">
      <w:pPr>
        <w:rPr>
          <w:rFonts w:ascii="Times New Roman" w:hAnsi="Times New Roman" w:cs="Times New Roman"/>
        </w:rPr>
      </w:pPr>
    </w:p>
    <w:p w14:paraId="0E3927B2" w14:textId="77777777" w:rsidR="00981929" w:rsidRDefault="00981929" w:rsidP="009819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2019</w:t>
      </w:r>
    </w:p>
    <w:p w14:paraId="7A6C0E15" w14:textId="77777777" w:rsidR="006B2F86" w:rsidRPr="00E71FC3" w:rsidRDefault="009819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6C09E" w14:textId="77777777" w:rsidR="00981929" w:rsidRDefault="00981929" w:rsidP="00E71FC3">
      <w:r>
        <w:separator/>
      </w:r>
    </w:p>
  </w:endnote>
  <w:endnote w:type="continuationSeparator" w:id="0">
    <w:p w14:paraId="1B5C1DF3" w14:textId="77777777" w:rsidR="00981929" w:rsidRDefault="009819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3B5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531A5" w14:textId="77777777" w:rsidR="00981929" w:rsidRDefault="00981929" w:rsidP="00E71FC3">
      <w:r>
        <w:separator/>
      </w:r>
    </w:p>
  </w:footnote>
  <w:footnote w:type="continuationSeparator" w:id="0">
    <w:p w14:paraId="280266DB" w14:textId="77777777" w:rsidR="00981929" w:rsidRDefault="009819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29"/>
    <w:rsid w:val="001A7C09"/>
    <w:rsid w:val="00577BD5"/>
    <w:rsid w:val="00656CBA"/>
    <w:rsid w:val="006A1F77"/>
    <w:rsid w:val="00733BE7"/>
    <w:rsid w:val="0098192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37FC6"/>
  <w15:chartTrackingRefBased/>
  <w15:docId w15:val="{BF67C9E9-1669-40C4-AE77-3A4BC620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9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2019-11-12T20:22:00Z</dcterms:created>
  <dcterms:modified xsi:type="dcterms:W3CDTF">2019-11-12T20:23:00Z</dcterms:modified>
</cp:coreProperties>
</file>