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19EC1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COUPER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d.ca.1425)</w:t>
      </w:r>
    </w:p>
    <w:p w14:paraId="31C41A58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</w:t>
      </w:r>
    </w:p>
    <w:p w14:paraId="4B337FB4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B6FF26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46717B7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>He died in or before this time.</w:t>
      </w:r>
    </w:p>
    <w:p w14:paraId="7205A92F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1D2FD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http://aalt.law.uh.edu/Indices/CP40Indices/CP40no647/CP40no647Pl.htm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E386AE1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5692EDA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37375D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Administrators:   Robert Grubber of Coventry(q.v.),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Cardmaker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Coventry(q.v.) and his</w:t>
      </w:r>
    </w:p>
    <w:p w14:paraId="2453C048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wife, Katherine(q.v.).   (ibid.)</w:t>
      </w:r>
    </w:p>
    <w:p w14:paraId="3C04474C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3010D8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E02E6F7" w14:textId="77777777" w:rsidR="00235AAD" w:rsidRDefault="00235AAD" w:rsidP="00235AA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6BA1EE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AA3E" w14:textId="77777777" w:rsidR="00235AAD" w:rsidRDefault="00235AAD" w:rsidP="009139A6">
      <w:r>
        <w:separator/>
      </w:r>
    </w:p>
  </w:endnote>
  <w:endnote w:type="continuationSeparator" w:id="0">
    <w:p w14:paraId="63CFDF7E" w14:textId="77777777" w:rsidR="00235AAD" w:rsidRDefault="00235A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403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FFD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587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B65C7" w14:textId="77777777" w:rsidR="00235AAD" w:rsidRDefault="00235AAD" w:rsidP="009139A6">
      <w:r>
        <w:separator/>
      </w:r>
    </w:p>
  </w:footnote>
  <w:footnote w:type="continuationSeparator" w:id="0">
    <w:p w14:paraId="6105AABF" w14:textId="77777777" w:rsidR="00235AAD" w:rsidRDefault="00235A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8A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D1CB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E923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AAD"/>
    <w:rsid w:val="000666E0"/>
    <w:rsid w:val="00235AAD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C38AA"/>
  <w15:chartTrackingRefBased/>
  <w15:docId w15:val="{C4351C47-3200-4583-9A01-8920FF8C1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35A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47/CP40no64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2022-07-12T08:09:00Z</dcterms:created>
  <dcterms:modified xsi:type="dcterms:W3CDTF">2022-07-12T08:09:00Z</dcterms:modified>
</cp:coreProperties>
</file>