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0F5D86" w14:textId="77777777" w:rsidR="000E047E" w:rsidRDefault="000E047E" w:rsidP="000E047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Robert COUPER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0383CAA1" w14:textId="77777777" w:rsidR="000E047E" w:rsidRDefault="000E047E" w:rsidP="000E047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Charing, Kent. Carpenter.</w:t>
      </w:r>
    </w:p>
    <w:p w14:paraId="72013A02" w14:textId="77777777" w:rsidR="000E047E" w:rsidRDefault="000E047E" w:rsidP="000E047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41B4F6B" w14:textId="77777777" w:rsidR="000E047E" w:rsidRDefault="000E047E" w:rsidP="000E047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6C29CE8" w14:textId="77777777" w:rsidR="000E047E" w:rsidRDefault="000E047E" w:rsidP="000E047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William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Kyng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 brought a plaint of debt against him.</w:t>
      </w:r>
    </w:p>
    <w:p w14:paraId="430A2C60" w14:textId="77777777" w:rsidR="000E047E" w:rsidRDefault="000E047E" w:rsidP="000E047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78552C46" w14:textId="77777777" w:rsidR="000E047E" w:rsidRDefault="000E047E" w:rsidP="000E047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6906B9E" w14:textId="77777777" w:rsidR="000E047E" w:rsidRDefault="000E047E" w:rsidP="000E047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D7D85B6" w14:textId="77777777" w:rsidR="000E047E" w:rsidRDefault="000E047E" w:rsidP="000E047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22 May 2021</w:t>
      </w:r>
    </w:p>
    <w:p w14:paraId="6AEF4E0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FDCE8E" w14:textId="77777777" w:rsidR="000E047E" w:rsidRDefault="000E047E" w:rsidP="009139A6">
      <w:r>
        <w:separator/>
      </w:r>
    </w:p>
  </w:endnote>
  <w:endnote w:type="continuationSeparator" w:id="0">
    <w:p w14:paraId="7D8D69EA" w14:textId="77777777" w:rsidR="000E047E" w:rsidRDefault="000E047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3D901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61CC6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2F27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916D4F" w14:textId="77777777" w:rsidR="000E047E" w:rsidRDefault="000E047E" w:rsidP="009139A6">
      <w:r>
        <w:separator/>
      </w:r>
    </w:p>
  </w:footnote>
  <w:footnote w:type="continuationSeparator" w:id="0">
    <w:p w14:paraId="432B6A7F" w14:textId="77777777" w:rsidR="000E047E" w:rsidRDefault="000E047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BDA87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B9B0C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05C99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47E"/>
    <w:rsid w:val="000666E0"/>
    <w:rsid w:val="000E047E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7F435D"/>
  <w15:chartTrackingRefBased/>
  <w15:docId w15:val="{D61135D5-C6E8-4C92-9320-057A9322D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E047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6</TotalTime>
  <Pages>1</Pages>
  <Words>41</Words>
  <Characters>237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2021-06-27T15:55:00Z</dcterms:created>
  <dcterms:modified xsi:type="dcterms:W3CDTF">2021-06-27T16:01:00Z</dcterms:modified>
</cp:coreProperties>
</file>