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994" w:rsidRDefault="00BD5994" w:rsidP="00BD5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COUPER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D5994" w:rsidRDefault="00BD5994" w:rsidP="00BD5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Tamworth, Warwickshire. Chapman.</w:t>
      </w:r>
    </w:p>
    <w:p w:rsidR="00BD5994" w:rsidRDefault="00BD5994" w:rsidP="00BD5994">
      <w:pPr>
        <w:rPr>
          <w:rFonts w:ascii="Times New Roman" w:hAnsi="Times New Roman" w:cs="Times New Roman"/>
        </w:rPr>
      </w:pPr>
    </w:p>
    <w:p w:rsidR="00BD5994" w:rsidRDefault="00BD5994" w:rsidP="00BD5994">
      <w:pPr>
        <w:rPr>
          <w:rFonts w:ascii="Times New Roman" w:hAnsi="Times New Roman" w:cs="Times New Roman"/>
        </w:rPr>
      </w:pPr>
    </w:p>
    <w:p w:rsidR="00BD5994" w:rsidRDefault="00BD5994" w:rsidP="00BD5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Gardynere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</w:t>
      </w:r>
    </w:p>
    <w:p w:rsidR="00BD5994" w:rsidRPr="004F3148" w:rsidRDefault="00BD5994" w:rsidP="00BD599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John </w:t>
      </w:r>
      <w:proofErr w:type="spellStart"/>
      <w:r>
        <w:rPr>
          <w:rFonts w:ascii="Times New Roman" w:hAnsi="Times New Roman" w:cs="Times New Roman"/>
        </w:rPr>
        <w:t>Rewe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Hertfordhire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Fendon</w:t>
      </w:r>
      <w:proofErr w:type="spellEnd"/>
      <w:r>
        <w:rPr>
          <w:rFonts w:ascii="Times New Roman" w:hAnsi="Times New Roman" w:cs="Times New Roman"/>
        </w:rPr>
        <w:t xml:space="preserve"> of Woking, Surrey(q.v.), Lawrence </w:t>
      </w:r>
      <w:proofErr w:type="spellStart"/>
      <w:r>
        <w:rPr>
          <w:rFonts w:ascii="Times New Roman" w:hAnsi="Times New Roman" w:cs="Times New Roman"/>
        </w:rPr>
        <w:t>Gylmyn</w:t>
      </w:r>
      <w:proofErr w:type="spellEnd"/>
      <w:r>
        <w:rPr>
          <w:rFonts w:ascii="Times New Roman" w:hAnsi="Times New Roman" w:cs="Times New Roman"/>
        </w:rPr>
        <w:t xml:space="preserve"> of Southwark(q.v.) and Roger Smyth of Lambeth, Surrey(q.v.).</w:t>
      </w:r>
    </w:p>
    <w:p w:rsidR="00BD5994" w:rsidRDefault="00BD5994" w:rsidP="00BD5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D5994" w:rsidRDefault="00BD5994" w:rsidP="00BD5994">
      <w:pPr>
        <w:rPr>
          <w:rFonts w:ascii="Times New Roman" w:hAnsi="Times New Roman" w:cs="Times New Roman"/>
        </w:rPr>
      </w:pPr>
    </w:p>
    <w:p w:rsidR="00BD5994" w:rsidRDefault="00BD5994" w:rsidP="00BD5994">
      <w:pPr>
        <w:rPr>
          <w:rFonts w:ascii="Times New Roman" w:hAnsi="Times New Roman" w:cs="Times New Roman"/>
        </w:rPr>
      </w:pPr>
    </w:p>
    <w:p w:rsidR="00BD5994" w:rsidRDefault="00BD5994" w:rsidP="00BD5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November 2017</w:t>
      </w:r>
    </w:p>
    <w:p w:rsidR="006B2F86" w:rsidRPr="00E71FC3" w:rsidRDefault="00BD59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994" w:rsidRDefault="00BD5994" w:rsidP="00E71FC3">
      <w:r>
        <w:separator/>
      </w:r>
    </w:p>
  </w:endnote>
  <w:endnote w:type="continuationSeparator" w:id="0">
    <w:p w:rsidR="00BD5994" w:rsidRDefault="00BD59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994" w:rsidRDefault="00BD5994" w:rsidP="00E71FC3">
      <w:r>
        <w:separator/>
      </w:r>
    </w:p>
  </w:footnote>
  <w:footnote w:type="continuationSeparator" w:id="0">
    <w:p w:rsidR="00BD5994" w:rsidRDefault="00BD59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94"/>
    <w:rsid w:val="001A7C09"/>
    <w:rsid w:val="00577BD5"/>
    <w:rsid w:val="00656CBA"/>
    <w:rsid w:val="006A1F77"/>
    <w:rsid w:val="00733BE7"/>
    <w:rsid w:val="00AB52E8"/>
    <w:rsid w:val="00B16D3F"/>
    <w:rsid w:val="00BB41AC"/>
    <w:rsid w:val="00BD59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593E42-0564-474C-922C-6C6E252B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59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D59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2017-11-17T22:24:00Z</dcterms:created>
  <dcterms:modified xsi:type="dcterms:W3CDTF">2017-11-17T22:24:00Z</dcterms:modified>
</cp:coreProperties>
</file>