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COUPER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Meopham, Kent. Husbandman.</w:t>
      </w: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Miller(q.v.) brought a plaint of trespass and taking against him.</w:t>
      </w: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931" w:rsidRDefault="00DF2931" w:rsidP="00DF2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931" w:rsidRDefault="00DF2931" w:rsidP="00564E3C">
      <w:pPr>
        <w:spacing w:after="0" w:line="240" w:lineRule="auto"/>
      </w:pPr>
      <w:r>
        <w:separator/>
      </w:r>
    </w:p>
  </w:endnote>
  <w:endnote w:type="continuationSeparator" w:id="0">
    <w:p w:rsidR="00DF2931" w:rsidRDefault="00DF29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2931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931" w:rsidRDefault="00DF2931" w:rsidP="00564E3C">
      <w:pPr>
        <w:spacing w:after="0" w:line="240" w:lineRule="auto"/>
      </w:pPr>
      <w:r>
        <w:separator/>
      </w:r>
    </w:p>
  </w:footnote>
  <w:footnote w:type="continuationSeparator" w:id="0">
    <w:p w:rsidR="00DF2931" w:rsidRDefault="00DF29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31"/>
    <w:rsid w:val="00372DC6"/>
    <w:rsid w:val="00564E3C"/>
    <w:rsid w:val="0064591D"/>
    <w:rsid w:val="00DD5B8A"/>
    <w:rsid w:val="00DF293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AB373F-248B-4D79-8325-B03CC693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F2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2016-01-19T20:06:00Z</dcterms:created>
  <dcterms:modified xsi:type="dcterms:W3CDTF">2016-01-19T20:06:00Z</dcterms:modified>
</cp:coreProperties>
</file>