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1C3E4" w14:textId="77777777" w:rsidR="003C24DB" w:rsidRDefault="003C24DB" w:rsidP="003C2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COUPER</w:t>
      </w:r>
      <w:r>
        <w:rPr>
          <w:rFonts w:ascii="Times New Roman" w:hAnsi="Times New Roman" w:cs="Times New Roman"/>
        </w:rPr>
        <w:t xml:space="preserve">       (fl.1484)</w:t>
      </w:r>
    </w:p>
    <w:p w14:paraId="5F34C4E3" w14:textId="77777777" w:rsidR="003C24DB" w:rsidRDefault="003C24DB" w:rsidP="003C2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Kentish Town, Middlesex. Husbandman.</w:t>
      </w:r>
    </w:p>
    <w:p w14:paraId="0672281D" w14:textId="77777777" w:rsidR="003C24DB" w:rsidRDefault="003C24DB" w:rsidP="003C24DB">
      <w:pPr>
        <w:rPr>
          <w:rFonts w:ascii="Times New Roman" w:hAnsi="Times New Roman" w:cs="Times New Roman"/>
        </w:rPr>
      </w:pPr>
    </w:p>
    <w:p w14:paraId="6479865F" w14:textId="77777777" w:rsidR="003C24DB" w:rsidRDefault="003C24DB" w:rsidP="003C24DB">
      <w:pPr>
        <w:rPr>
          <w:rFonts w:ascii="Times New Roman" w:hAnsi="Times New Roman" w:cs="Times New Roman"/>
        </w:rPr>
      </w:pPr>
    </w:p>
    <w:p w14:paraId="2524E04D" w14:textId="77777777" w:rsidR="003C24DB" w:rsidRDefault="003C24DB" w:rsidP="003C2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Edward Westby(q.v.) brought a plaint of debt against him, Richard Smyth</w:t>
      </w:r>
    </w:p>
    <w:p w14:paraId="12BDB222" w14:textId="77777777" w:rsidR="003C24DB" w:rsidRDefault="003C24DB" w:rsidP="003C2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Finchley(q.v.), John </w:t>
      </w:r>
      <w:proofErr w:type="spellStart"/>
      <w:r>
        <w:rPr>
          <w:rFonts w:ascii="Times New Roman" w:hAnsi="Times New Roman" w:cs="Times New Roman"/>
        </w:rPr>
        <w:t>Charldy</w:t>
      </w:r>
      <w:proofErr w:type="spellEnd"/>
      <w:r>
        <w:rPr>
          <w:rFonts w:ascii="Times New Roman" w:hAnsi="Times New Roman" w:cs="Times New Roman"/>
        </w:rPr>
        <w:t xml:space="preserve"> of Kentish Town(q.v.), William </w:t>
      </w:r>
    </w:p>
    <w:p w14:paraId="126772C2" w14:textId="77777777" w:rsidR="003C24DB" w:rsidRDefault="003C24DB" w:rsidP="003C2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Redyng</w:t>
      </w:r>
      <w:proofErr w:type="spellEnd"/>
      <w:r>
        <w:rPr>
          <w:rFonts w:ascii="Times New Roman" w:hAnsi="Times New Roman" w:cs="Times New Roman"/>
        </w:rPr>
        <w:t xml:space="preserve"> of Kentish Town(q.v.) and Thomas </w:t>
      </w:r>
      <w:proofErr w:type="spellStart"/>
      <w:r>
        <w:rPr>
          <w:rFonts w:ascii="Times New Roman" w:hAnsi="Times New Roman" w:cs="Times New Roman"/>
        </w:rPr>
        <w:t>Chalkehill</w:t>
      </w:r>
      <w:proofErr w:type="spellEnd"/>
      <w:r>
        <w:rPr>
          <w:rFonts w:ascii="Times New Roman" w:hAnsi="Times New Roman" w:cs="Times New Roman"/>
        </w:rPr>
        <w:t xml:space="preserve"> of Willesden(q.v.).</w:t>
      </w:r>
    </w:p>
    <w:p w14:paraId="25AA3CFE" w14:textId="77777777" w:rsidR="003C24DB" w:rsidRDefault="003C24DB" w:rsidP="003C2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A3CB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EF29ED0" w14:textId="77777777" w:rsidR="003C24DB" w:rsidRDefault="003C24DB" w:rsidP="003C24DB">
      <w:pPr>
        <w:rPr>
          <w:rFonts w:ascii="Times New Roman" w:hAnsi="Times New Roman" w:cs="Times New Roman"/>
        </w:rPr>
      </w:pPr>
    </w:p>
    <w:p w14:paraId="0CC3506E" w14:textId="77777777" w:rsidR="003C24DB" w:rsidRDefault="003C24DB" w:rsidP="003C24DB">
      <w:pPr>
        <w:rPr>
          <w:rFonts w:ascii="Times New Roman" w:hAnsi="Times New Roman" w:cs="Times New Roman"/>
        </w:rPr>
      </w:pPr>
    </w:p>
    <w:p w14:paraId="3BF14EA6" w14:textId="77777777" w:rsidR="003C24DB" w:rsidRDefault="003C24DB" w:rsidP="003C2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April 2019</w:t>
      </w:r>
    </w:p>
    <w:p w14:paraId="3363031B" w14:textId="77777777" w:rsidR="006B2F86" w:rsidRPr="00E71FC3" w:rsidRDefault="003C24D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9891F" w14:textId="77777777" w:rsidR="003C24DB" w:rsidRDefault="003C24DB" w:rsidP="00E71FC3">
      <w:r>
        <w:separator/>
      </w:r>
    </w:p>
  </w:endnote>
  <w:endnote w:type="continuationSeparator" w:id="0">
    <w:p w14:paraId="075B3959" w14:textId="77777777" w:rsidR="003C24DB" w:rsidRDefault="003C24D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C69C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465711" w14:textId="77777777" w:rsidR="003C24DB" w:rsidRDefault="003C24DB" w:rsidP="00E71FC3">
      <w:r>
        <w:separator/>
      </w:r>
    </w:p>
  </w:footnote>
  <w:footnote w:type="continuationSeparator" w:id="0">
    <w:p w14:paraId="542B2B8F" w14:textId="77777777" w:rsidR="003C24DB" w:rsidRDefault="003C24D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4DB"/>
    <w:rsid w:val="001A7C09"/>
    <w:rsid w:val="003C24D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9E5E3"/>
  <w15:chartTrackingRefBased/>
  <w15:docId w15:val="{E42CF960-7D28-4815-BCF6-A2FE49BA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4D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C24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2019-04-17T20:41:00Z</dcterms:created>
  <dcterms:modified xsi:type="dcterms:W3CDTF">2019-04-17T20:42:00Z</dcterms:modified>
</cp:coreProperties>
</file>