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57E5B" w14:textId="77777777" w:rsidR="00C56944" w:rsidRDefault="00C56944" w:rsidP="00C569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COUPER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fl.1480)</w:t>
      </w:r>
    </w:p>
    <w:p w14:paraId="739D217A" w14:textId="77777777" w:rsidR="00C56944" w:rsidRDefault="00C56944" w:rsidP="00C569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Diss, Norfolk. Husbandman.</w:t>
      </w:r>
    </w:p>
    <w:p w14:paraId="6E1A3CE7" w14:textId="77777777" w:rsidR="00C56944" w:rsidRDefault="00C56944" w:rsidP="00C569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9F6638" w14:textId="77777777" w:rsidR="00C56944" w:rsidRDefault="00C56944" w:rsidP="00C569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217FBC" w14:textId="77777777" w:rsidR="00C56944" w:rsidRDefault="00C56944" w:rsidP="00C569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Oct.1480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for not appearing to answer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Catyr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his wife,</w:t>
      </w:r>
    </w:p>
    <w:p w14:paraId="1D2E1FD9" w14:textId="77777777" w:rsidR="00C56944" w:rsidRDefault="00C56944" w:rsidP="00C569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Elizabeth(q.v.), touching a debt of 40s.   (C.P.R. 1476-85 p.186)</w:t>
      </w:r>
    </w:p>
    <w:p w14:paraId="0D88856D" w14:textId="77777777" w:rsidR="00C56944" w:rsidRDefault="00C56944" w:rsidP="00C569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7365E9" w14:textId="77777777" w:rsidR="00C56944" w:rsidRDefault="00C56944" w:rsidP="00C569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198823" w14:textId="77777777" w:rsidR="00C56944" w:rsidRDefault="00C56944" w:rsidP="00C569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January 2022</w:t>
      </w:r>
    </w:p>
    <w:p w14:paraId="6BC60B6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15C42" w14:textId="77777777" w:rsidR="00C56944" w:rsidRDefault="00C56944" w:rsidP="009139A6">
      <w:r>
        <w:separator/>
      </w:r>
    </w:p>
  </w:endnote>
  <w:endnote w:type="continuationSeparator" w:id="0">
    <w:p w14:paraId="66707661" w14:textId="77777777" w:rsidR="00C56944" w:rsidRDefault="00C5694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EFBC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A178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193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13F13" w14:textId="77777777" w:rsidR="00C56944" w:rsidRDefault="00C56944" w:rsidP="009139A6">
      <w:r>
        <w:separator/>
      </w:r>
    </w:p>
  </w:footnote>
  <w:footnote w:type="continuationSeparator" w:id="0">
    <w:p w14:paraId="45DD6669" w14:textId="77777777" w:rsidR="00C56944" w:rsidRDefault="00C5694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66C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6A2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7A91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94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56944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D1461"/>
  <w15:chartTrackingRefBased/>
  <w15:docId w15:val="{AE1C1560-E9E8-4BD1-BF83-03208E834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2022-01-06T21:29:00Z</dcterms:created>
  <dcterms:modified xsi:type="dcterms:W3CDTF">2022-01-06T21:30:00Z</dcterms:modified>
</cp:coreProperties>
</file>